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FD2A1" w14:textId="4C5B3077" w:rsidR="000F0FAB" w:rsidRPr="002C4A57" w:rsidRDefault="000F0FAB" w:rsidP="000F0FAB">
      <w:pPr>
        <w:rPr>
          <w:rFonts w:cstheme="minorHAnsi"/>
          <w:b/>
          <w:bCs/>
          <w:sz w:val="32"/>
          <w:szCs w:val="28"/>
        </w:rPr>
      </w:pPr>
    </w:p>
    <w:p w14:paraId="7B73C734" w14:textId="7B6C658F" w:rsidR="0031246B" w:rsidRPr="002C4A57" w:rsidRDefault="00D73441" w:rsidP="00E14A14">
      <w:pPr>
        <w:jc w:val="center"/>
        <w:rPr>
          <w:rFonts w:cstheme="minorHAnsi"/>
          <w:b/>
          <w:bCs/>
          <w:sz w:val="32"/>
          <w:szCs w:val="28"/>
        </w:rPr>
      </w:pPr>
      <w:r w:rsidRPr="002C4A57">
        <w:rPr>
          <w:rFonts w:cstheme="minorHAnsi"/>
          <w:b/>
          <w:bCs/>
          <w:sz w:val="32"/>
          <w:szCs w:val="28"/>
        </w:rPr>
        <w:t xml:space="preserve">Unlicensed </w:t>
      </w:r>
      <w:bookmarkStart w:id="0" w:name="_Hlk156342589"/>
      <w:r w:rsidRPr="002C4A57">
        <w:rPr>
          <w:rFonts w:cstheme="minorHAnsi"/>
          <w:b/>
          <w:bCs/>
          <w:sz w:val="32"/>
          <w:szCs w:val="28"/>
        </w:rPr>
        <w:t>Alternative Family Living</w:t>
      </w:r>
      <w:bookmarkEnd w:id="0"/>
      <w:r w:rsidRPr="002C4A57">
        <w:rPr>
          <w:rFonts w:cstheme="minorHAnsi"/>
          <w:b/>
          <w:bCs/>
          <w:sz w:val="32"/>
          <w:szCs w:val="28"/>
        </w:rPr>
        <w:t xml:space="preserve"> Home</w:t>
      </w:r>
    </w:p>
    <w:p w14:paraId="08811BDC" w14:textId="7003AC5E" w:rsidR="00D73441" w:rsidRPr="002C4A57" w:rsidRDefault="00D73441" w:rsidP="00D73441">
      <w:pPr>
        <w:jc w:val="center"/>
        <w:rPr>
          <w:rFonts w:cstheme="minorHAnsi"/>
          <w:b/>
          <w:bCs/>
          <w:sz w:val="32"/>
          <w:szCs w:val="28"/>
        </w:rPr>
      </w:pPr>
      <w:r w:rsidRPr="002C4A57">
        <w:rPr>
          <w:rFonts w:cstheme="minorHAnsi"/>
          <w:b/>
          <w:bCs/>
          <w:sz w:val="32"/>
          <w:szCs w:val="28"/>
        </w:rPr>
        <w:t>Provider Attestation</w:t>
      </w:r>
    </w:p>
    <w:p w14:paraId="57F896D8" w14:textId="77777777" w:rsidR="00E14A14" w:rsidRPr="002C4A57" w:rsidRDefault="00E14A14" w:rsidP="00D73441">
      <w:pPr>
        <w:jc w:val="center"/>
        <w:rPr>
          <w:rFonts w:cstheme="minorHAnsi"/>
          <w:szCs w:val="22"/>
        </w:rPr>
      </w:pPr>
    </w:p>
    <w:p w14:paraId="11E19504" w14:textId="49151BE8" w:rsidR="00D73441" w:rsidRPr="002C4A57" w:rsidRDefault="000D287E" w:rsidP="00D73441">
      <w:pPr>
        <w:rPr>
          <w:rFonts w:cstheme="minorHAnsi"/>
          <w:sz w:val="22"/>
          <w:szCs w:val="20"/>
        </w:rPr>
      </w:pPr>
      <w:sdt>
        <w:sdtPr>
          <w:rPr>
            <w:rFonts w:eastAsia="MS Gothic" w:cstheme="minorHAnsi"/>
            <w:sz w:val="22"/>
            <w:szCs w:val="20"/>
            <w:highlight w:val="lightGray"/>
          </w:rPr>
          <w:id w:val="1021278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67542">
            <w:rPr>
              <w:rFonts w:ascii="MS Gothic" w:eastAsia="MS Gothic" w:hAnsi="MS Gothic" w:cstheme="minorHAnsi" w:hint="eastAsia"/>
              <w:sz w:val="22"/>
              <w:szCs w:val="20"/>
              <w:highlight w:val="lightGray"/>
            </w:rPr>
            <w:t>☐</w:t>
          </w:r>
        </w:sdtContent>
      </w:sdt>
      <w:r w:rsidR="002C4A57" w:rsidRPr="002C4A57">
        <w:rPr>
          <w:rFonts w:eastAsia="MS Gothic" w:cstheme="minorHAnsi"/>
          <w:sz w:val="22"/>
          <w:szCs w:val="20"/>
        </w:rPr>
        <w:t>Initial</w:t>
      </w:r>
      <w:r w:rsidR="002C4A57">
        <w:rPr>
          <w:rFonts w:eastAsia="MS Gothic" w:cstheme="minorHAnsi"/>
          <w:sz w:val="22"/>
          <w:szCs w:val="20"/>
        </w:rPr>
        <w:t xml:space="preserve"> </w:t>
      </w:r>
      <w:r w:rsidR="00D73441" w:rsidRPr="002C4A57">
        <w:rPr>
          <w:rFonts w:cstheme="minorHAnsi"/>
          <w:sz w:val="22"/>
          <w:szCs w:val="20"/>
        </w:rPr>
        <w:t>Review</w:t>
      </w:r>
      <w:r w:rsidR="00D73441" w:rsidRPr="002C4A57">
        <w:rPr>
          <w:rFonts w:cstheme="minorHAnsi"/>
          <w:sz w:val="22"/>
          <w:szCs w:val="20"/>
        </w:rPr>
        <w:tab/>
      </w:r>
      <w:r w:rsidR="00D73441" w:rsidRPr="002C4A57">
        <w:rPr>
          <w:rFonts w:cstheme="minorHAnsi"/>
          <w:sz w:val="22"/>
          <w:szCs w:val="20"/>
        </w:rPr>
        <w:tab/>
      </w:r>
      <w:sdt>
        <w:sdtPr>
          <w:rPr>
            <w:rFonts w:cstheme="minorHAnsi"/>
            <w:sz w:val="22"/>
            <w:szCs w:val="20"/>
            <w:highlight w:val="lightGray"/>
          </w:rPr>
          <w:id w:val="22913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67542">
            <w:rPr>
              <w:rFonts w:ascii="MS Gothic" w:eastAsia="MS Gothic" w:hAnsi="MS Gothic" w:cstheme="minorHAnsi" w:hint="eastAsia"/>
              <w:sz w:val="22"/>
              <w:szCs w:val="20"/>
              <w:highlight w:val="lightGray"/>
            </w:rPr>
            <w:t>☐</w:t>
          </w:r>
        </w:sdtContent>
      </w:sdt>
      <w:r w:rsidR="00D73441" w:rsidRPr="002C4A57">
        <w:rPr>
          <w:rFonts w:cstheme="minorHAnsi"/>
          <w:sz w:val="22"/>
          <w:szCs w:val="20"/>
        </w:rPr>
        <w:t>Annual Review</w:t>
      </w:r>
    </w:p>
    <w:p w14:paraId="658C3793" w14:textId="4F3CF99D" w:rsidR="00D73441" w:rsidRPr="002C4A57" w:rsidRDefault="00D73441" w:rsidP="00D73441">
      <w:pPr>
        <w:rPr>
          <w:rFonts w:cstheme="minorHAnsi"/>
          <w:sz w:val="22"/>
          <w:szCs w:val="20"/>
        </w:rPr>
      </w:pPr>
    </w:p>
    <w:p w14:paraId="7140D57F" w14:textId="68CC2ACE" w:rsidR="00D73441" w:rsidRPr="00D45EF6" w:rsidRDefault="00D73441" w:rsidP="00D73441">
      <w:pPr>
        <w:rPr>
          <w:rFonts w:cstheme="minorHAnsi"/>
          <w:i/>
          <w:iCs/>
          <w:sz w:val="22"/>
          <w:szCs w:val="20"/>
        </w:rPr>
      </w:pPr>
      <w:r w:rsidRPr="00D45EF6">
        <w:rPr>
          <w:rFonts w:cstheme="minorHAnsi"/>
          <w:i/>
          <w:iCs/>
          <w:sz w:val="22"/>
          <w:szCs w:val="20"/>
        </w:rPr>
        <w:t xml:space="preserve">To be completed by the Partners Health Management </w:t>
      </w:r>
      <w:r w:rsidR="00D16A55" w:rsidRPr="00D45EF6">
        <w:rPr>
          <w:rFonts w:cstheme="minorHAnsi"/>
          <w:i/>
          <w:iCs/>
          <w:sz w:val="22"/>
          <w:szCs w:val="20"/>
        </w:rPr>
        <w:t xml:space="preserve">(“Partners”) </w:t>
      </w:r>
      <w:r w:rsidRPr="00D45EF6">
        <w:rPr>
          <w:rFonts w:cstheme="minorHAnsi"/>
          <w:i/>
          <w:iCs/>
          <w:sz w:val="22"/>
          <w:szCs w:val="20"/>
        </w:rPr>
        <w:t>contracted provider agency representative at the Initial and Annual Health and Safety review.</w:t>
      </w:r>
    </w:p>
    <w:p w14:paraId="3180BEA1" w14:textId="331DFE3B" w:rsidR="00D73441" w:rsidRPr="002C4A57" w:rsidRDefault="00D73441" w:rsidP="00D73441">
      <w:pPr>
        <w:rPr>
          <w:rFonts w:cstheme="minorHAnsi"/>
          <w:sz w:val="22"/>
          <w:szCs w:val="20"/>
        </w:rPr>
      </w:pPr>
    </w:p>
    <w:p w14:paraId="2E2B1508" w14:textId="7FFDA2E2" w:rsidR="002E2AEA" w:rsidRPr="002C4A57" w:rsidRDefault="00D15B73" w:rsidP="00D73441">
      <w:pPr>
        <w:rPr>
          <w:rFonts w:cstheme="minorHAnsi"/>
          <w:sz w:val="22"/>
          <w:szCs w:val="20"/>
        </w:rPr>
      </w:pPr>
      <w:r w:rsidRPr="002C4A57">
        <w:rPr>
          <w:rFonts w:cstheme="minorHAnsi"/>
          <w:sz w:val="22"/>
          <w:szCs w:val="20"/>
        </w:rPr>
        <w:t>I</w:t>
      </w:r>
      <w:r w:rsidR="002E3745" w:rsidRPr="002C4A57">
        <w:rPr>
          <w:rFonts w:cstheme="minorHAnsi"/>
          <w:sz w:val="22"/>
          <w:szCs w:val="20"/>
        </w:rPr>
        <w:t xml:space="preserve">, </w:t>
      </w:r>
      <w:sdt>
        <w:sdtPr>
          <w:rPr>
            <w:rFonts w:cstheme="minorHAnsi"/>
            <w:sz w:val="22"/>
            <w:szCs w:val="20"/>
          </w:rPr>
          <w:id w:val="1516658579"/>
          <w:placeholder>
            <w:docPart w:val="C4C24B66202743F3BD4DDE4095A59D35"/>
          </w:placeholder>
          <w:showingPlcHdr/>
          <w:text/>
        </w:sdtPr>
        <w:sdtContent>
          <w:r w:rsidR="004E1932" w:rsidRPr="002C4A57">
            <w:rPr>
              <w:rStyle w:val="PlaceholderText"/>
              <w:rFonts w:cstheme="minorHAnsi"/>
              <w:sz w:val="22"/>
              <w:szCs w:val="22"/>
              <w:highlight w:val="lightGray"/>
            </w:rPr>
            <w:t>Click or tap here to enter text.</w:t>
          </w:r>
        </w:sdtContent>
      </w:sdt>
      <w:r w:rsidR="00EF52CF">
        <w:rPr>
          <w:rFonts w:cstheme="minorHAnsi"/>
          <w:sz w:val="22"/>
          <w:szCs w:val="20"/>
        </w:rPr>
        <w:t>,</w:t>
      </w:r>
      <w:r w:rsidR="00D470F8" w:rsidRPr="002C4A57">
        <w:rPr>
          <w:rFonts w:cstheme="minorHAnsi"/>
          <w:sz w:val="22"/>
          <w:szCs w:val="20"/>
        </w:rPr>
        <w:t>[Provider Agency Representative]</w:t>
      </w:r>
      <w:r w:rsidR="002E3745" w:rsidRPr="002C4A57">
        <w:rPr>
          <w:rFonts w:cstheme="minorHAnsi"/>
          <w:sz w:val="22"/>
          <w:szCs w:val="20"/>
        </w:rPr>
        <w:t>,</w:t>
      </w:r>
      <w:r w:rsidRPr="002C4A57">
        <w:rPr>
          <w:rFonts w:cstheme="minorHAnsi"/>
          <w:sz w:val="22"/>
          <w:szCs w:val="20"/>
        </w:rPr>
        <w:t xml:space="preserve"> hereby attest that </w:t>
      </w:r>
      <w:r w:rsidR="00E52980" w:rsidRPr="002C4A57">
        <w:rPr>
          <w:rFonts w:cstheme="minorHAnsi"/>
          <w:sz w:val="22"/>
          <w:szCs w:val="20"/>
        </w:rPr>
        <w:t>t</w:t>
      </w:r>
      <w:r w:rsidR="00D73441" w:rsidRPr="002C4A57">
        <w:rPr>
          <w:rFonts w:cstheme="minorHAnsi"/>
          <w:sz w:val="22"/>
          <w:szCs w:val="20"/>
        </w:rPr>
        <w:t>he</w:t>
      </w:r>
      <w:r w:rsidR="00D45EF6">
        <w:rPr>
          <w:rFonts w:cstheme="minorHAnsi"/>
          <w:sz w:val="22"/>
          <w:szCs w:val="20"/>
        </w:rPr>
        <w:t xml:space="preserve"> </w:t>
      </w:r>
      <w:r w:rsidR="00D45EF6" w:rsidRPr="00D45EF6">
        <w:rPr>
          <w:rFonts w:cstheme="minorHAnsi"/>
          <w:sz w:val="22"/>
          <w:szCs w:val="20"/>
        </w:rPr>
        <w:t>Alternative Family Living</w:t>
      </w:r>
      <w:r w:rsidR="00D73441" w:rsidRPr="002C4A57">
        <w:rPr>
          <w:rFonts w:cstheme="minorHAnsi"/>
          <w:sz w:val="22"/>
          <w:szCs w:val="20"/>
        </w:rPr>
        <w:t xml:space="preserve"> </w:t>
      </w:r>
      <w:r w:rsidR="00D45EF6">
        <w:rPr>
          <w:rFonts w:cstheme="minorHAnsi"/>
          <w:sz w:val="22"/>
          <w:szCs w:val="20"/>
        </w:rPr>
        <w:t>(</w:t>
      </w:r>
      <w:r w:rsidR="00D73441" w:rsidRPr="002C4A57">
        <w:rPr>
          <w:rFonts w:cstheme="minorHAnsi"/>
          <w:sz w:val="22"/>
          <w:szCs w:val="20"/>
        </w:rPr>
        <w:t>AFL</w:t>
      </w:r>
      <w:r w:rsidR="00D45EF6">
        <w:rPr>
          <w:rFonts w:cstheme="minorHAnsi"/>
          <w:sz w:val="22"/>
          <w:szCs w:val="20"/>
        </w:rPr>
        <w:t>)</w:t>
      </w:r>
      <w:r w:rsidR="00D73441" w:rsidRPr="002C4A57">
        <w:rPr>
          <w:rFonts w:cstheme="minorHAnsi"/>
          <w:sz w:val="22"/>
          <w:szCs w:val="20"/>
        </w:rPr>
        <w:t xml:space="preserve"> home located at </w:t>
      </w:r>
      <w:r w:rsidR="00D45EF6">
        <w:rPr>
          <w:rFonts w:cstheme="minorHAnsi"/>
          <w:sz w:val="22"/>
          <w:szCs w:val="20"/>
        </w:rPr>
        <w:t>_</w:t>
      </w:r>
      <w:r w:rsidR="00165679">
        <w:rPr>
          <w:rFonts w:cstheme="minorHAnsi"/>
          <w:sz w:val="22"/>
          <w:szCs w:val="20"/>
        </w:rPr>
        <w:t>______</w:t>
      </w:r>
      <w:r w:rsidR="00EF52CF">
        <w:rPr>
          <w:rFonts w:cstheme="minorHAnsi"/>
          <w:sz w:val="22"/>
          <w:szCs w:val="20"/>
        </w:rPr>
        <w:t>_________________________________</w:t>
      </w:r>
      <w:r w:rsidR="00D73441" w:rsidRPr="002C4A57">
        <w:rPr>
          <w:rFonts w:cstheme="minorHAnsi"/>
          <w:sz w:val="22"/>
          <w:szCs w:val="20"/>
        </w:rPr>
        <w:t>__________________________________________</w:t>
      </w:r>
      <w:r w:rsidR="00385A45" w:rsidRPr="002C4A57">
        <w:rPr>
          <w:rFonts w:cstheme="minorHAnsi"/>
          <w:sz w:val="22"/>
          <w:szCs w:val="20"/>
        </w:rPr>
        <w:t xml:space="preserve">__ is the primary residence </w:t>
      </w:r>
      <w:r w:rsidR="00165679">
        <w:rPr>
          <w:rFonts w:cstheme="minorHAnsi"/>
          <w:sz w:val="22"/>
          <w:szCs w:val="20"/>
        </w:rPr>
        <w:t>o</w:t>
      </w:r>
      <w:r w:rsidR="00385A45" w:rsidRPr="002C4A57">
        <w:rPr>
          <w:rFonts w:cstheme="minorHAnsi"/>
          <w:sz w:val="22"/>
          <w:szCs w:val="20"/>
        </w:rPr>
        <w:t>f___</w:t>
      </w:r>
      <w:r w:rsidR="00165679">
        <w:rPr>
          <w:rFonts w:cstheme="minorHAnsi"/>
          <w:sz w:val="22"/>
          <w:szCs w:val="20"/>
        </w:rPr>
        <w:t>_______</w:t>
      </w:r>
      <w:r w:rsidR="002B7DF1">
        <w:rPr>
          <w:rFonts w:cstheme="minorHAnsi"/>
          <w:sz w:val="22"/>
          <w:szCs w:val="20"/>
        </w:rPr>
        <w:t>__</w:t>
      </w:r>
      <w:r w:rsidR="00385A45" w:rsidRPr="002C4A57">
        <w:rPr>
          <w:rFonts w:cstheme="minorHAnsi"/>
          <w:sz w:val="22"/>
          <w:szCs w:val="20"/>
        </w:rPr>
        <w:t>__________________________________</w:t>
      </w:r>
      <w:r w:rsidR="00463673" w:rsidRPr="002C4A57">
        <w:rPr>
          <w:rFonts w:cstheme="minorHAnsi"/>
          <w:sz w:val="22"/>
          <w:szCs w:val="20"/>
        </w:rPr>
        <w:t>, wh</w:t>
      </w:r>
      <w:r w:rsidR="00B473F5" w:rsidRPr="002C4A57">
        <w:rPr>
          <w:rFonts w:cstheme="minorHAnsi"/>
          <w:sz w:val="22"/>
          <w:szCs w:val="20"/>
        </w:rPr>
        <w:t>o</w:t>
      </w:r>
      <w:r w:rsidR="00463673" w:rsidRPr="002C4A57">
        <w:rPr>
          <w:rFonts w:cstheme="minorHAnsi"/>
          <w:sz w:val="22"/>
          <w:szCs w:val="20"/>
        </w:rPr>
        <w:t xml:space="preserve"> is</w:t>
      </w:r>
      <w:r w:rsidR="007131C9" w:rsidRPr="002C4A57">
        <w:rPr>
          <w:rFonts w:cstheme="minorHAnsi"/>
          <w:sz w:val="22"/>
          <w:szCs w:val="20"/>
        </w:rPr>
        <w:t xml:space="preserve"> </w:t>
      </w:r>
      <w:r w:rsidR="00385A45" w:rsidRPr="002C4A57">
        <w:rPr>
          <w:rFonts w:cstheme="minorHAnsi"/>
          <w:sz w:val="22"/>
          <w:szCs w:val="20"/>
        </w:rPr>
        <w:t>the home host/care provider</w:t>
      </w:r>
      <w:r w:rsidR="0087694C" w:rsidRPr="002C4A57">
        <w:rPr>
          <w:rFonts w:cstheme="minorHAnsi"/>
          <w:sz w:val="22"/>
          <w:szCs w:val="20"/>
        </w:rPr>
        <w:t xml:space="preserve"> and</w:t>
      </w:r>
      <w:r w:rsidR="007A2FE9" w:rsidRPr="002C4A57">
        <w:rPr>
          <w:rFonts w:cstheme="minorHAnsi"/>
          <w:sz w:val="22"/>
          <w:szCs w:val="20"/>
        </w:rPr>
        <w:t xml:space="preserve"> the </w:t>
      </w:r>
      <w:r w:rsidR="00385A45" w:rsidRPr="002C4A57">
        <w:rPr>
          <w:rFonts w:cstheme="minorHAnsi"/>
          <w:sz w:val="22"/>
          <w:szCs w:val="20"/>
        </w:rPr>
        <w:t xml:space="preserve">direct support staff providing Residential Supports services </w:t>
      </w:r>
      <w:r w:rsidR="002C3C21" w:rsidRPr="002C4A57">
        <w:rPr>
          <w:rFonts w:cstheme="minorHAnsi"/>
          <w:sz w:val="22"/>
          <w:szCs w:val="20"/>
        </w:rPr>
        <w:t xml:space="preserve">through their employment </w:t>
      </w:r>
      <w:r w:rsidR="002B7DF1">
        <w:rPr>
          <w:rFonts w:cstheme="minorHAnsi"/>
          <w:sz w:val="22"/>
          <w:szCs w:val="20"/>
        </w:rPr>
        <w:t>w</w:t>
      </w:r>
      <w:r w:rsidR="002C3C21" w:rsidRPr="002C4A57">
        <w:rPr>
          <w:rFonts w:cstheme="minorHAnsi"/>
          <w:sz w:val="22"/>
          <w:szCs w:val="20"/>
        </w:rPr>
        <w:t>ith</w:t>
      </w:r>
      <w:r w:rsidR="00385A45" w:rsidRPr="002C4A57">
        <w:rPr>
          <w:rFonts w:cstheme="minorHAnsi"/>
          <w:sz w:val="22"/>
          <w:szCs w:val="20"/>
        </w:rPr>
        <w:t>_</w:t>
      </w:r>
      <w:r w:rsidR="004E1932">
        <w:rPr>
          <w:rFonts w:cstheme="minorHAnsi"/>
          <w:sz w:val="22"/>
          <w:szCs w:val="20"/>
        </w:rPr>
        <w:t>___</w:t>
      </w:r>
      <w:r w:rsidR="00385A45" w:rsidRPr="002C4A57">
        <w:rPr>
          <w:rFonts w:cstheme="minorHAnsi"/>
          <w:sz w:val="22"/>
          <w:szCs w:val="20"/>
        </w:rPr>
        <w:t>_____________</w:t>
      </w:r>
      <w:r w:rsidR="009D68F2" w:rsidRPr="002C4A57">
        <w:rPr>
          <w:rFonts w:cstheme="minorHAnsi"/>
          <w:sz w:val="22"/>
          <w:szCs w:val="20"/>
        </w:rPr>
        <w:t>,</w:t>
      </w:r>
      <w:r w:rsidR="00385A45" w:rsidRPr="002C4A57">
        <w:rPr>
          <w:rFonts w:cstheme="minorHAnsi"/>
          <w:sz w:val="22"/>
          <w:szCs w:val="20"/>
        </w:rPr>
        <w:t xml:space="preserve"> a contracted provider with</w:t>
      </w:r>
      <w:r w:rsidR="0062147D" w:rsidRPr="002C4A57">
        <w:rPr>
          <w:rFonts w:cstheme="minorHAnsi"/>
          <w:sz w:val="22"/>
          <w:szCs w:val="20"/>
        </w:rPr>
        <w:t xml:space="preserve"> Partners</w:t>
      </w:r>
      <w:r w:rsidR="00B4036D" w:rsidRPr="002C4A57">
        <w:rPr>
          <w:rFonts w:cstheme="minorHAnsi"/>
          <w:sz w:val="22"/>
          <w:szCs w:val="20"/>
        </w:rPr>
        <w:t>.</w:t>
      </w:r>
      <w:r w:rsidR="00D45EF6">
        <w:rPr>
          <w:rFonts w:cstheme="minorHAnsi"/>
          <w:sz w:val="22"/>
          <w:szCs w:val="20"/>
        </w:rPr>
        <w:t xml:space="preserve"> </w:t>
      </w:r>
      <w:r w:rsidR="002E2AEA" w:rsidRPr="002C4A57">
        <w:rPr>
          <w:rFonts w:cstheme="minorHAnsi"/>
          <w:sz w:val="22"/>
          <w:szCs w:val="20"/>
        </w:rPr>
        <w:t xml:space="preserve">As per service definition in Clinical Coverage Policy 8P, this facility is a private residence and not a staffed facility. </w:t>
      </w:r>
    </w:p>
    <w:p w14:paraId="100C019E" w14:textId="37A6BD47" w:rsidR="002E2AEA" w:rsidRPr="002C4A57" w:rsidRDefault="002E2AEA" w:rsidP="00D73441">
      <w:pPr>
        <w:rPr>
          <w:rFonts w:cstheme="minorHAnsi"/>
          <w:sz w:val="22"/>
          <w:szCs w:val="20"/>
        </w:rPr>
      </w:pPr>
    </w:p>
    <w:p w14:paraId="12B80D16" w14:textId="39522309" w:rsidR="002E2AEA" w:rsidRPr="002C4A57" w:rsidRDefault="0057065F" w:rsidP="00D73441">
      <w:pPr>
        <w:rPr>
          <w:rFonts w:cstheme="minorHAnsi"/>
          <w:sz w:val="22"/>
          <w:szCs w:val="20"/>
        </w:rPr>
      </w:pPr>
      <w:r w:rsidRPr="002C4A57">
        <w:rPr>
          <w:rFonts w:cstheme="minorHAnsi"/>
          <w:sz w:val="22"/>
          <w:szCs w:val="20"/>
        </w:rPr>
        <w:t>Pursuant to 10A NCAC 27</w:t>
      </w:r>
      <w:r w:rsidR="00562126" w:rsidRPr="002C4A57">
        <w:rPr>
          <w:rFonts w:cstheme="minorHAnsi"/>
          <w:sz w:val="22"/>
          <w:szCs w:val="20"/>
        </w:rPr>
        <w:t xml:space="preserve">G .5601, </w:t>
      </w:r>
      <w:r w:rsidR="002E2AEA" w:rsidRPr="002C4A57">
        <w:rPr>
          <w:rFonts w:cstheme="minorHAnsi"/>
          <w:sz w:val="22"/>
          <w:szCs w:val="20"/>
        </w:rPr>
        <w:t>I understand that a</w:t>
      </w:r>
      <w:r w:rsidR="002C4A57" w:rsidRPr="002C4A57">
        <w:rPr>
          <w:rFonts w:cstheme="minorHAnsi"/>
          <w:sz w:val="22"/>
          <w:szCs w:val="20"/>
        </w:rPr>
        <w:t xml:space="preserve">n </w:t>
      </w:r>
      <w:r w:rsidR="002E2AEA" w:rsidRPr="002C4A57">
        <w:rPr>
          <w:rFonts w:cstheme="minorHAnsi"/>
          <w:sz w:val="22"/>
          <w:szCs w:val="20"/>
        </w:rPr>
        <w:t xml:space="preserve">AFL site </w:t>
      </w:r>
      <w:r w:rsidR="00085EBC" w:rsidRPr="002C4A57">
        <w:rPr>
          <w:rFonts w:cstheme="minorHAnsi"/>
          <w:sz w:val="22"/>
          <w:szCs w:val="20"/>
        </w:rPr>
        <w:t xml:space="preserve">must </w:t>
      </w:r>
      <w:r w:rsidR="002E2AEA" w:rsidRPr="002C4A57">
        <w:rPr>
          <w:rFonts w:cstheme="minorHAnsi"/>
          <w:sz w:val="22"/>
          <w:szCs w:val="20"/>
        </w:rPr>
        <w:t xml:space="preserve">be licensed if </w:t>
      </w:r>
      <w:r w:rsidR="000E2A91" w:rsidRPr="002C4A57">
        <w:rPr>
          <w:rFonts w:cstheme="minorHAnsi"/>
          <w:sz w:val="22"/>
          <w:szCs w:val="20"/>
        </w:rPr>
        <w:t xml:space="preserve">it serves </w:t>
      </w:r>
      <w:r w:rsidR="002E2AEA" w:rsidRPr="002C4A57">
        <w:rPr>
          <w:rFonts w:cstheme="minorHAnsi"/>
          <w:sz w:val="22"/>
          <w:szCs w:val="20"/>
        </w:rPr>
        <w:t>either (1) one or more minor clients; or (2) two or more adult clients</w:t>
      </w:r>
      <w:r w:rsidR="000D2141" w:rsidRPr="002C4A57">
        <w:rPr>
          <w:rFonts w:cstheme="minorHAnsi"/>
          <w:sz w:val="22"/>
          <w:szCs w:val="20"/>
        </w:rPr>
        <w:t>, with the provision that minor and adult clients shall not reside at the same</w:t>
      </w:r>
      <w:r w:rsidR="0053144C" w:rsidRPr="002C4A57">
        <w:rPr>
          <w:rFonts w:cstheme="minorHAnsi"/>
          <w:sz w:val="22"/>
          <w:szCs w:val="20"/>
        </w:rPr>
        <w:t xml:space="preserve"> </w:t>
      </w:r>
      <w:r w:rsidR="000D2141" w:rsidRPr="002C4A57">
        <w:rPr>
          <w:rFonts w:cstheme="minorHAnsi"/>
          <w:sz w:val="22"/>
          <w:szCs w:val="20"/>
        </w:rPr>
        <w:t>location.</w:t>
      </w:r>
      <w:r w:rsidR="00FE44AA" w:rsidRPr="002C4A57">
        <w:rPr>
          <w:rFonts w:cstheme="minorHAnsi"/>
          <w:sz w:val="22"/>
          <w:szCs w:val="20"/>
        </w:rPr>
        <w:t xml:space="preserve"> </w:t>
      </w:r>
    </w:p>
    <w:p w14:paraId="3962AE84" w14:textId="19CDDCBD" w:rsidR="002E2AEA" w:rsidRPr="002C4A57" w:rsidRDefault="002E2AEA" w:rsidP="00D73441">
      <w:pPr>
        <w:rPr>
          <w:rFonts w:cstheme="minorHAnsi"/>
          <w:sz w:val="22"/>
          <w:szCs w:val="20"/>
        </w:rPr>
      </w:pPr>
    </w:p>
    <w:p w14:paraId="1D97997A" w14:textId="2E1FB96A" w:rsidR="002E2AEA" w:rsidRDefault="005669F9" w:rsidP="00D73441">
      <w:pPr>
        <w:rPr>
          <w:rFonts w:cstheme="minorHAnsi"/>
          <w:sz w:val="22"/>
          <w:szCs w:val="20"/>
        </w:rPr>
      </w:pPr>
      <w:r w:rsidRPr="002C4A57">
        <w:rPr>
          <w:rFonts w:cstheme="minorHAnsi"/>
          <w:sz w:val="22"/>
          <w:szCs w:val="20"/>
        </w:rPr>
        <w:t>I also understand that t</w:t>
      </w:r>
      <w:r w:rsidR="002E2AEA" w:rsidRPr="002C4A57">
        <w:rPr>
          <w:rFonts w:cstheme="minorHAnsi"/>
          <w:sz w:val="22"/>
          <w:szCs w:val="20"/>
        </w:rPr>
        <w:t>his AFL home host/care provider is not serving any other client at this unlicensed AFL site</w:t>
      </w:r>
      <w:r w:rsidRPr="002C4A57">
        <w:rPr>
          <w:rFonts w:cstheme="minorHAnsi"/>
          <w:sz w:val="22"/>
          <w:szCs w:val="20"/>
        </w:rPr>
        <w:t>.</w:t>
      </w:r>
    </w:p>
    <w:p w14:paraId="60E46108" w14:textId="77777777" w:rsidR="0049640C" w:rsidRPr="002C4A57" w:rsidRDefault="0049640C" w:rsidP="00D73441">
      <w:pPr>
        <w:rPr>
          <w:rFonts w:cstheme="minorHAnsi"/>
          <w:sz w:val="22"/>
          <w:szCs w:val="20"/>
        </w:rPr>
      </w:pPr>
    </w:p>
    <w:p w14:paraId="60A75161" w14:textId="14802E1D" w:rsidR="002E2AEA" w:rsidRPr="002C4A57" w:rsidRDefault="00BE4987" w:rsidP="00D73441">
      <w:pPr>
        <w:rPr>
          <w:rFonts w:cstheme="minorHAnsi"/>
          <w:b/>
          <w:bCs/>
          <w:sz w:val="22"/>
          <w:szCs w:val="20"/>
        </w:rPr>
      </w:pPr>
      <w:r w:rsidRPr="002C4A57">
        <w:rPr>
          <w:rFonts w:cstheme="minorHAnsi"/>
          <w:sz w:val="22"/>
          <w:szCs w:val="20"/>
        </w:rPr>
        <w:t xml:space="preserve">Partners and </w:t>
      </w:r>
      <w:r w:rsidR="00333E0D" w:rsidRPr="002C4A57">
        <w:rPr>
          <w:rFonts w:cstheme="minorHAnsi"/>
          <w:sz w:val="22"/>
          <w:szCs w:val="20"/>
        </w:rPr>
        <w:t xml:space="preserve">any of their officers, agents and employees shall be indemnified and held harmless </w:t>
      </w:r>
      <w:r w:rsidR="00B96AE3" w:rsidRPr="002C4A57">
        <w:rPr>
          <w:rFonts w:cstheme="minorHAnsi"/>
          <w:sz w:val="22"/>
          <w:szCs w:val="20"/>
        </w:rPr>
        <w:t>from any claims arising out of any</w:t>
      </w:r>
      <w:r w:rsidR="00EA1DDD" w:rsidRPr="002C4A57">
        <w:rPr>
          <w:rFonts w:cstheme="minorHAnsi"/>
          <w:sz w:val="22"/>
          <w:szCs w:val="20"/>
        </w:rPr>
        <w:t xml:space="preserve"> act </w:t>
      </w:r>
      <w:r w:rsidR="00B96AE3" w:rsidRPr="002C4A57">
        <w:rPr>
          <w:rFonts w:cstheme="minorHAnsi"/>
          <w:sz w:val="22"/>
          <w:szCs w:val="20"/>
        </w:rPr>
        <w:t xml:space="preserve">or omission </w:t>
      </w:r>
      <w:r w:rsidR="009C3C26" w:rsidRPr="002C4A57">
        <w:rPr>
          <w:rFonts w:cstheme="minorHAnsi"/>
          <w:sz w:val="22"/>
          <w:szCs w:val="20"/>
        </w:rPr>
        <w:t>in connection with this agreement.</w:t>
      </w:r>
      <w:r w:rsidR="00751364" w:rsidRPr="002C4A57">
        <w:rPr>
          <w:rFonts w:cstheme="minorHAnsi"/>
          <w:sz w:val="22"/>
          <w:szCs w:val="20"/>
        </w:rPr>
        <w:t xml:space="preserve"> </w:t>
      </w:r>
      <w:r w:rsidR="002E2AEA" w:rsidRPr="002C4A57">
        <w:rPr>
          <w:rFonts w:cstheme="minorHAnsi"/>
          <w:sz w:val="22"/>
          <w:szCs w:val="20"/>
        </w:rPr>
        <w:t xml:space="preserve">Further, I acknowledge that operating a licensable facility without a license is a Class H felony, including a fine of $1,000 (one thousand) per day that the facility is in operation in violation of Section 7.2(a) Michelle’s Law, N.C. Stat § 122C-28. </w:t>
      </w:r>
      <w:r w:rsidR="00933203" w:rsidRPr="002C4A57">
        <w:rPr>
          <w:rFonts w:cstheme="minorHAnsi"/>
          <w:sz w:val="22"/>
          <w:szCs w:val="20"/>
        </w:rPr>
        <w:t xml:space="preserve"> </w:t>
      </w:r>
    </w:p>
    <w:p w14:paraId="26FDEEC9" w14:textId="76BE69E9" w:rsidR="00CE1A6D" w:rsidRPr="002C4A57" w:rsidRDefault="00CE1A6D" w:rsidP="00D73441">
      <w:pPr>
        <w:rPr>
          <w:rFonts w:cstheme="minorHAnsi"/>
          <w:b/>
          <w:bCs/>
          <w:sz w:val="22"/>
          <w:szCs w:val="20"/>
        </w:rPr>
      </w:pPr>
    </w:p>
    <w:p w14:paraId="01F20822" w14:textId="77777777" w:rsidR="00CE1A6D" w:rsidRPr="002C4A57" w:rsidRDefault="00CE1A6D" w:rsidP="00D73441">
      <w:pPr>
        <w:rPr>
          <w:rFonts w:cstheme="minorHAnsi"/>
          <w:b/>
          <w:bCs/>
          <w:sz w:val="22"/>
          <w:szCs w:val="20"/>
        </w:rPr>
      </w:pPr>
    </w:p>
    <w:p w14:paraId="7710F89D" w14:textId="611E85E9" w:rsidR="002E2AEA" w:rsidRPr="002C4A57" w:rsidRDefault="002E2AEA" w:rsidP="00D73441">
      <w:pPr>
        <w:rPr>
          <w:rFonts w:cstheme="minorHAnsi"/>
          <w:b/>
          <w:bCs/>
          <w:sz w:val="22"/>
          <w:szCs w:val="20"/>
        </w:rPr>
      </w:pPr>
    </w:p>
    <w:p w14:paraId="6B04249E" w14:textId="4F47E839" w:rsidR="002E2AEA" w:rsidRPr="002C4A57" w:rsidRDefault="002E2AEA" w:rsidP="004C232E">
      <w:pPr>
        <w:rPr>
          <w:rFonts w:cstheme="minorHAnsi"/>
          <w:sz w:val="22"/>
          <w:szCs w:val="20"/>
        </w:rPr>
      </w:pPr>
      <w:r w:rsidRPr="002C4A57">
        <w:rPr>
          <w:rFonts w:cstheme="minorHAnsi"/>
          <w:sz w:val="22"/>
          <w:szCs w:val="20"/>
        </w:rPr>
        <w:t>___________________________________________</w:t>
      </w:r>
      <w:r w:rsidRPr="002C4A57">
        <w:rPr>
          <w:rFonts w:cstheme="minorHAnsi"/>
          <w:sz w:val="22"/>
          <w:szCs w:val="20"/>
        </w:rPr>
        <w:tab/>
        <w:t>_____________________</w:t>
      </w:r>
    </w:p>
    <w:p w14:paraId="601BFEEF" w14:textId="5C24A270" w:rsidR="002E2AEA" w:rsidRPr="002C4A57" w:rsidRDefault="002E2AEA" w:rsidP="00D73441">
      <w:pPr>
        <w:rPr>
          <w:rFonts w:cstheme="minorHAnsi"/>
          <w:sz w:val="22"/>
          <w:szCs w:val="20"/>
        </w:rPr>
      </w:pPr>
      <w:r w:rsidRPr="002C4A57">
        <w:rPr>
          <w:rFonts w:cstheme="minorHAnsi"/>
          <w:sz w:val="22"/>
          <w:szCs w:val="20"/>
        </w:rPr>
        <w:t>Provider Representative Signature</w:t>
      </w:r>
      <w:r w:rsidRPr="002C4A57">
        <w:rPr>
          <w:rFonts w:cstheme="minorHAnsi"/>
          <w:sz w:val="22"/>
          <w:szCs w:val="20"/>
        </w:rPr>
        <w:tab/>
      </w:r>
      <w:r w:rsidRPr="002C4A57">
        <w:rPr>
          <w:rFonts w:cstheme="minorHAnsi"/>
          <w:sz w:val="22"/>
          <w:szCs w:val="20"/>
        </w:rPr>
        <w:tab/>
      </w:r>
      <w:r w:rsidRPr="002C4A57">
        <w:rPr>
          <w:rFonts w:cstheme="minorHAnsi"/>
          <w:sz w:val="22"/>
          <w:szCs w:val="20"/>
        </w:rPr>
        <w:tab/>
      </w:r>
      <w:r w:rsidRPr="002C4A57">
        <w:rPr>
          <w:rFonts w:cstheme="minorHAnsi"/>
          <w:sz w:val="22"/>
          <w:szCs w:val="20"/>
        </w:rPr>
        <w:tab/>
        <w:t>Date</w:t>
      </w:r>
    </w:p>
    <w:p w14:paraId="00CF56FA" w14:textId="77777777" w:rsidR="002E2AEA" w:rsidRPr="002C4A57" w:rsidRDefault="002E2AEA">
      <w:pPr>
        <w:rPr>
          <w:rFonts w:cstheme="minorHAnsi"/>
          <w:sz w:val="22"/>
          <w:szCs w:val="20"/>
        </w:rPr>
      </w:pPr>
      <w:bookmarkStart w:id="1" w:name="_Hlk140134096"/>
    </w:p>
    <w:p w14:paraId="7629A808" w14:textId="1BE5055C" w:rsidR="002E2AEA" w:rsidRPr="002C4A57" w:rsidRDefault="00000000">
      <w:pPr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0"/>
          </w:rPr>
          <w:id w:val="-91168423"/>
          <w:placeholder>
            <w:docPart w:val="539BE18D89914EFCBCC11313E09019FC"/>
          </w:placeholder>
          <w:showingPlcHdr/>
          <w:text/>
        </w:sdtPr>
        <w:sdtContent>
          <w:r w:rsidR="00E14A14" w:rsidRPr="002C4A57">
            <w:rPr>
              <w:rStyle w:val="PlaceholderText"/>
              <w:rFonts w:cstheme="minorHAnsi"/>
              <w:sz w:val="22"/>
              <w:szCs w:val="22"/>
              <w:highlight w:val="lightGray"/>
            </w:rPr>
            <w:t>Click or tap here to enter text.</w:t>
          </w:r>
        </w:sdtContent>
      </w:sdt>
      <w:bookmarkEnd w:id="1"/>
    </w:p>
    <w:p w14:paraId="57C75C70" w14:textId="66AF9329" w:rsidR="002E2AEA" w:rsidRPr="002C4A57" w:rsidRDefault="002E2AEA" w:rsidP="00D73441">
      <w:pPr>
        <w:rPr>
          <w:rFonts w:cstheme="minorHAnsi"/>
          <w:sz w:val="22"/>
          <w:szCs w:val="20"/>
        </w:rPr>
      </w:pPr>
      <w:r w:rsidRPr="002C4A57">
        <w:rPr>
          <w:rFonts w:cstheme="minorHAnsi"/>
          <w:sz w:val="22"/>
          <w:szCs w:val="20"/>
        </w:rPr>
        <w:t>Provider Representative Printed Name</w:t>
      </w:r>
    </w:p>
    <w:p w14:paraId="78AD8427" w14:textId="33B3BA77" w:rsidR="002E2AEA" w:rsidRPr="002C4A57" w:rsidRDefault="002E2AEA" w:rsidP="00D73441">
      <w:pPr>
        <w:rPr>
          <w:rFonts w:cstheme="minorHAnsi"/>
          <w:sz w:val="22"/>
          <w:szCs w:val="20"/>
        </w:rPr>
      </w:pPr>
    </w:p>
    <w:p w14:paraId="6D7D89C8" w14:textId="1F4C6A57" w:rsidR="002E2AEA" w:rsidRPr="002C4A57" w:rsidRDefault="00000000">
      <w:pPr>
        <w:rPr>
          <w:rFonts w:cstheme="minorHAnsi"/>
          <w:sz w:val="22"/>
          <w:szCs w:val="22"/>
        </w:rPr>
      </w:pPr>
      <w:sdt>
        <w:sdtPr>
          <w:rPr>
            <w:rFonts w:cstheme="minorHAnsi"/>
            <w:sz w:val="22"/>
            <w:szCs w:val="20"/>
            <w:highlight w:val="lightGray"/>
          </w:rPr>
          <w:id w:val="-2123991119"/>
          <w:placeholder>
            <w:docPart w:val="37602778D36E43C99AB8AAFDF63ABCAD"/>
          </w:placeholder>
          <w:showingPlcHdr/>
          <w:text/>
        </w:sdtPr>
        <w:sdtContent>
          <w:r w:rsidR="00E14A14" w:rsidRPr="002C4A57">
            <w:rPr>
              <w:rStyle w:val="PlaceholderText"/>
              <w:rFonts w:cstheme="minorHAnsi"/>
              <w:sz w:val="22"/>
              <w:szCs w:val="22"/>
              <w:highlight w:val="lightGray"/>
            </w:rPr>
            <w:t>Click or tap here to enter text.</w:t>
          </w:r>
        </w:sdtContent>
      </w:sdt>
    </w:p>
    <w:p w14:paraId="7D502DFC" w14:textId="3E534365" w:rsidR="002E2AEA" w:rsidRPr="002C4A57" w:rsidRDefault="002E2AEA" w:rsidP="00D73441">
      <w:pPr>
        <w:rPr>
          <w:rFonts w:cstheme="minorHAnsi"/>
          <w:sz w:val="22"/>
          <w:szCs w:val="20"/>
        </w:rPr>
      </w:pPr>
      <w:r w:rsidRPr="002C4A57">
        <w:rPr>
          <w:rFonts w:cstheme="minorHAnsi"/>
          <w:sz w:val="22"/>
          <w:szCs w:val="20"/>
        </w:rPr>
        <w:t>Provider Representative Title</w:t>
      </w:r>
    </w:p>
    <w:sectPr w:rsidR="002E2AEA" w:rsidRPr="002C4A57" w:rsidSect="003F3906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080" w:right="720" w:bottom="1080" w:left="720" w:header="0" w:footer="57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17857" w14:textId="77777777" w:rsidR="003F3906" w:rsidRDefault="003F3906">
      <w:r>
        <w:separator/>
      </w:r>
    </w:p>
  </w:endnote>
  <w:endnote w:type="continuationSeparator" w:id="0">
    <w:p w14:paraId="52C19F57" w14:textId="77777777" w:rsidR="003F3906" w:rsidRDefault="003F3906">
      <w:r>
        <w:continuationSeparator/>
      </w:r>
    </w:p>
  </w:endnote>
  <w:endnote w:type="continuationNotice" w:id="1">
    <w:p w14:paraId="5A1BA403" w14:textId="77777777" w:rsidR="003F3906" w:rsidRDefault="003F39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 Linotype,Segoe UI">
    <w:altName w:val="Palatino Linotype"/>
    <w:panose1 w:val="00000000000000000000"/>
    <w:charset w:val="00"/>
    <w:family w:val="roman"/>
    <w:notTrueType/>
    <w:pitch w:val="default"/>
  </w:font>
  <w:font w:name="Palatino Linotype,Segoe UI,Malg">
    <w:altName w:val="Palatino Linotype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360"/>
      <w:gridCol w:w="3360"/>
      <w:gridCol w:w="3360"/>
    </w:tblGrid>
    <w:tr w:rsidR="491D6C5C" w14:paraId="6923CBB0" w14:textId="77777777" w:rsidTr="491D6C5C">
      <w:tc>
        <w:tcPr>
          <w:tcW w:w="3360" w:type="dxa"/>
        </w:tcPr>
        <w:p w14:paraId="4B480CE1" w14:textId="3F231B99" w:rsidR="491D6C5C" w:rsidRDefault="491D6C5C" w:rsidP="491D6C5C">
          <w:pPr>
            <w:pStyle w:val="Header"/>
            <w:ind w:left="-115"/>
          </w:pPr>
        </w:p>
      </w:tc>
      <w:tc>
        <w:tcPr>
          <w:tcW w:w="3360" w:type="dxa"/>
        </w:tcPr>
        <w:p w14:paraId="58AAC7F9" w14:textId="24A30BCE" w:rsidR="491D6C5C" w:rsidRDefault="491D6C5C" w:rsidP="491D6C5C">
          <w:pPr>
            <w:pStyle w:val="Header"/>
            <w:jc w:val="center"/>
          </w:pPr>
        </w:p>
      </w:tc>
      <w:tc>
        <w:tcPr>
          <w:tcW w:w="3360" w:type="dxa"/>
        </w:tcPr>
        <w:p w14:paraId="4F5132A1" w14:textId="575FB909" w:rsidR="491D6C5C" w:rsidRDefault="491D6C5C" w:rsidP="491D6C5C">
          <w:pPr>
            <w:pStyle w:val="Header"/>
            <w:ind w:right="-115"/>
            <w:jc w:val="right"/>
          </w:pPr>
        </w:p>
      </w:tc>
    </w:tr>
  </w:tbl>
  <w:p w14:paraId="2ABABD92" w14:textId="5A742023" w:rsidR="491D6C5C" w:rsidRDefault="491D6C5C" w:rsidP="491D6C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Look w:val="0680" w:firstRow="0" w:lastRow="0" w:firstColumn="1" w:lastColumn="0" w:noHBand="1" w:noVBand="1"/>
    </w:tblPr>
    <w:tblGrid>
      <w:gridCol w:w="3744"/>
      <w:gridCol w:w="3285"/>
      <w:gridCol w:w="3771"/>
    </w:tblGrid>
    <w:tr w:rsidR="00025C0D" w:rsidRPr="002825CB" w14:paraId="6B83BE42" w14:textId="77777777" w:rsidTr="002C4A57">
      <w:trPr>
        <w:trHeight w:val="602"/>
      </w:trPr>
      <w:tc>
        <w:tcPr>
          <w:tcW w:w="1733" w:type="pct"/>
          <w:tcBorders>
            <w:top w:val="nil"/>
            <w:left w:val="nil"/>
            <w:bottom w:val="nil"/>
            <w:right w:val="nil"/>
          </w:tcBorders>
        </w:tcPr>
        <w:p w14:paraId="29FD8F7B" w14:textId="04E1FB99" w:rsidR="00365B25" w:rsidRPr="00501A7E" w:rsidRDefault="65A69D06" w:rsidP="65A69D06">
          <w:pPr>
            <w:jc w:val="center"/>
            <w:rPr>
              <w:rFonts w:eastAsia="Palatino Linotype" w:cstheme="minorHAnsi"/>
              <w:sz w:val="22"/>
              <w:szCs w:val="22"/>
            </w:rPr>
          </w:pPr>
          <w:r w:rsidRPr="00501A7E">
            <w:rPr>
              <w:rFonts w:eastAsia="Palatino Linotype" w:cstheme="minorHAnsi"/>
              <w:color w:val="000000" w:themeColor="text1"/>
              <w:sz w:val="22"/>
              <w:szCs w:val="22"/>
            </w:rPr>
            <w:t>Corporate Office</w:t>
          </w:r>
          <w:r w:rsidRPr="00501A7E">
            <w:rPr>
              <w:rFonts w:eastAsia="Palatino Linotype,Segoe UI" w:cstheme="minorHAnsi"/>
              <w:color w:val="000000" w:themeColor="text1"/>
              <w:sz w:val="22"/>
              <w:szCs w:val="22"/>
            </w:rPr>
            <w:t xml:space="preserve"> </w:t>
          </w:r>
          <w:r w:rsidR="00365B25" w:rsidRPr="00501A7E">
            <w:rPr>
              <w:rFonts w:cstheme="minorHAnsi"/>
              <w:sz w:val="22"/>
              <w:szCs w:val="22"/>
            </w:rPr>
            <w:br/>
          </w:r>
          <w:r w:rsidRPr="00501A7E">
            <w:rPr>
              <w:rFonts w:eastAsia="Palatino Linotype" w:cstheme="minorHAnsi"/>
              <w:color w:val="808080" w:themeColor="text1" w:themeTint="7F"/>
              <w:sz w:val="22"/>
              <w:szCs w:val="22"/>
            </w:rPr>
            <w:t>901 S</w:t>
          </w:r>
          <w:r w:rsidR="009D5AC0">
            <w:rPr>
              <w:rFonts w:eastAsia="Palatino Linotype" w:cstheme="minorHAnsi"/>
              <w:color w:val="808080" w:themeColor="text1" w:themeTint="7F"/>
              <w:sz w:val="22"/>
              <w:szCs w:val="22"/>
            </w:rPr>
            <w:t>.</w:t>
          </w:r>
          <w:r w:rsidRPr="00501A7E">
            <w:rPr>
              <w:rFonts w:eastAsia="Palatino Linotype" w:cstheme="minorHAnsi"/>
              <w:color w:val="808080" w:themeColor="text1" w:themeTint="7F"/>
              <w:sz w:val="22"/>
              <w:szCs w:val="22"/>
            </w:rPr>
            <w:t xml:space="preserve"> New Hope R</w:t>
          </w:r>
          <w:r w:rsidR="009D5AC0">
            <w:rPr>
              <w:rFonts w:eastAsia="Palatino Linotype" w:cstheme="minorHAnsi"/>
              <w:color w:val="808080" w:themeColor="text1" w:themeTint="7F"/>
              <w:sz w:val="22"/>
              <w:szCs w:val="22"/>
            </w:rPr>
            <w:t>oa</w:t>
          </w:r>
          <w:r w:rsidRPr="00501A7E">
            <w:rPr>
              <w:rFonts w:eastAsia="Palatino Linotype" w:cstheme="minorHAnsi"/>
              <w:color w:val="808080" w:themeColor="text1" w:themeTint="7F"/>
              <w:sz w:val="22"/>
              <w:szCs w:val="22"/>
            </w:rPr>
            <w:t xml:space="preserve">d </w:t>
          </w:r>
          <w:r w:rsidR="00365B25" w:rsidRPr="00501A7E">
            <w:rPr>
              <w:rFonts w:cstheme="minorHAnsi"/>
              <w:sz w:val="22"/>
              <w:szCs w:val="22"/>
            </w:rPr>
            <w:br/>
          </w:r>
          <w:r w:rsidRPr="00501A7E">
            <w:rPr>
              <w:rFonts w:eastAsia="Palatino Linotype" w:cstheme="minorHAnsi"/>
              <w:color w:val="808080" w:themeColor="text1" w:themeTint="7F"/>
              <w:sz w:val="22"/>
              <w:szCs w:val="22"/>
            </w:rPr>
            <w:t>Gastonia, NC 28054</w:t>
          </w:r>
        </w:p>
      </w:tc>
      <w:tc>
        <w:tcPr>
          <w:tcW w:w="1521" w:type="pct"/>
          <w:tcBorders>
            <w:top w:val="nil"/>
            <w:left w:val="nil"/>
            <w:bottom w:val="nil"/>
            <w:right w:val="nil"/>
          </w:tcBorders>
        </w:tcPr>
        <w:p w14:paraId="7F762A83" w14:textId="77777777" w:rsidR="00365B25" w:rsidRPr="00501A7E" w:rsidRDefault="00365B25" w:rsidP="001B0638">
          <w:pPr>
            <w:tabs>
              <w:tab w:val="center" w:pos="4680"/>
              <w:tab w:val="right" w:pos="9360"/>
            </w:tabs>
            <w:jc w:val="center"/>
            <w:rPr>
              <w:rFonts w:cstheme="minorHAnsi"/>
              <w:color w:val="000000" w:themeColor="text1"/>
              <w:sz w:val="22"/>
              <w:szCs w:val="22"/>
            </w:rPr>
          </w:pPr>
          <w:r w:rsidRPr="00501A7E">
            <w:rPr>
              <w:rFonts w:cstheme="minorHAnsi"/>
              <w:color w:val="000000" w:themeColor="text1"/>
              <w:sz w:val="22"/>
              <w:szCs w:val="22"/>
            </w:rPr>
            <w:t>Elkin Region Office</w:t>
          </w:r>
        </w:p>
        <w:p w14:paraId="7349D2B5" w14:textId="567A1B7D" w:rsidR="00365B25" w:rsidRPr="002825CB" w:rsidRDefault="65A69D06" w:rsidP="001B0638">
          <w:pPr>
            <w:jc w:val="center"/>
            <w:rPr>
              <w:rFonts w:cstheme="minorHAnsi"/>
            </w:rPr>
          </w:pPr>
          <w:r w:rsidRPr="00501A7E">
            <w:rPr>
              <w:rFonts w:eastAsia="Palatino Linotype" w:cstheme="minorHAnsi"/>
              <w:color w:val="808080" w:themeColor="text1" w:themeTint="7F"/>
              <w:sz w:val="22"/>
              <w:szCs w:val="22"/>
            </w:rPr>
            <w:t>200 Elkin Business Park Drive</w:t>
          </w:r>
          <w:r w:rsidR="00365B25" w:rsidRPr="00501A7E">
            <w:rPr>
              <w:rFonts w:cstheme="minorHAnsi"/>
              <w:sz w:val="22"/>
              <w:szCs w:val="22"/>
            </w:rPr>
            <w:br/>
          </w:r>
          <w:r w:rsidRPr="00501A7E">
            <w:rPr>
              <w:rFonts w:eastAsia="Palatino Linotype" w:cstheme="minorHAnsi"/>
              <w:color w:val="808080" w:themeColor="text1" w:themeTint="7F"/>
              <w:sz w:val="22"/>
              <w:szCs w:val="22"/>
            </w:rPr>
            <w:t>Elkin, NC 28621</w:t>
          </w:r>
        </w:p>
      </w:tc>
      <w:tc>
        <w:tcPr>
          <w:tcW w:w="1746" w:type="pct"/>
          <w:tcBorders>
            <w:top w:val="nil"/>
            <w:left w:val="nil"/>
            <w:bottom w:val="nil"/>
            <w:right w:val="nil"/>
          </w:tcBorders>
        </w:tcPr>
        <w:p w14:paraId="722551FA" w14:textId="17C5F539" w:rsidR="00365B25" w:rsidRPr="00501A7E" w:rsidRDefault="007647F5" w:rsidP="001B0638">
          <w:pPr>
            <w:tabs>
              <w:tab w:val="center" w:pos="4680"/>
              <w:tab w:val="right" w:pos="9360"/>
            </w:tabs>
            <w:jc w:val="center"/>
            <w:rPr>
              <w:rFonts w:cstheme="minorHAnsi"/>
              <w:color w:val="000000" w:themeColor="text1"/>
              <w:sz w:val="22"/>
              <w:szCs w:val="22"/>
            </w:rPr>
          </w:pPr>
          <w:r w:rsidRPr="00501A7E">
            <w:rPr>
              <w:rFonts w:cstheme="minorHAnsi"/>
              <w:color w:val="000000" w:themeColor="text1"/>
              <w:sz w:val="22"/>
              <w:szCs w:val="22"/>
            </w:rPr>
            <w:t xml:space="preserve">Hickory </w:t>
          </w:r>
          <w:r w:rsidR="00365B25" w:rsidRPr="00501A7E">
            <w:rPr>
              <w:rFonts w:cstheme="minorHAnsi"/>
              <w:color w:val="000000" w:themeColor="text1"/>
              <w:sz w:val="22"/>
              <w:szCs w:val="22"/>
            </w:rPr>
            <w:t>Region Office</w:t>
          </w:r>
        </w:p>
        <w:p w14:paraId="1CC6D723" w14:textId="7D8BC830" w:rsidR="000F0FAB" w:rsidRPr="002825CB" w:rsidRDefault="00365B25" w:rsidP="000F0FAB">
          <w:pPr>
            <w:jc w:val="center"/>
            <w:rPr>
              <w:rFonts w:cstheme="minorHAnsi"/>
              <w:color w:val="808080" w:themeColor="background1" w:themeShade="80"/>
              <w:sz w:val="18"/>
              <w:szCs w:val="18"/>
            </w:rPr>
          </w:pPr>
          <w:r w:rsidRPr="00501A7E">
            <w:rPr>
              <w:rFonts w:cstheme="minorHAnsi"/>
              <w:color w:val="808080" w:themeColor="background1" w:themeShade="80"/>
              <w:sz w:val="22"/>
              <w:szCs w:val="22"/>
            </w:rPr>
            <w:t>1985 Tate Blvd. SE, Suite</w:t>
          </w:r>
          <w:r w:rsidR="00795E26" w:rsidRPr="00501A7E">
            <w:rPr>
              <w:rFonts w:cstheme="minorHAnsi"/>
              <w:color w:val="808080" w:themeColor="background1" w:themeShade="80"/>
              <w:sz w:val="22"/>
              <w:szCs w:val="22"/>
            </w:rPr>
            <w:t xml:space="preserve"> </w:t>
          </w:r>
          <w:r w:rsidRPr="00501A7E">
            <w:rPr>
              <w:rFonts w:cstheme="minorHAnsi"/>
              <w:color w:val="808080" w:themeColor="background1" w:themeShade="80"/>
              <w:sz w:val="22"/>
              <w:szCs w:val="22"/>
            </w:rPr>
            <w:t>29</w:t>
          </w:r>
          <w:r w:rsidRPr="00501A7E">
            <w:rPr>
              <w:rFonts w:cstheme="minorHAnsi"/>
              <w:color w:val="808080" w:themeColor="background1" w:themeShade="80"/>
              <w:sz w:val="22"/>
              <w:szCs w:val="22"/>
            </w:rPr>
            <w:br/>
            <w:t>Hickory, NC 28602</w:t>
          </w:r>
        </w:p>
      </w:tc>
    </w:tr>
  </w:tbl>
  <w:p w14:paraId="74F439E3" w14:textId="1823AC58" w:rsidR="00450918" w:rsidRPr="00C67542" w:rsidRDefault="008A696F" w:rsidP="65A69D06">
    <w:pPr>
      <w:tabs>
        <w:tab w:val="left" w:pos="5040"/>
        <w:tab w:val="left" w:pos="7335"/>
      </w:tabs>
      <w:spacing w:before="100" w:beforeAutospacing="1"/>
      <w:jc w:val="center"/>
      <w:rPr>
        <w:rFonts w:eastAsia="Palatino Linotype" w:cstheme="minorHAnsi"/>
        <w:sz w:val="22"/>
        <w:szCs w:val="22"/>
      </w:rPr>
    </w:pPr>
    <w:r w:rsidRPr="00C67542">
      <w:rPr>
        <w:rFonts w:eastAsia="Palatino Linotype" w:cstheme="minorHAnsi"/>
        <w:sz w:val="22"/>
        <w:szCs w:val="22"/>
      </w:rPr>
      <w:t>1-833-353-2093</w:t>
    </w:r>
    <w:r w:rsidR="65A69D06" w:rsidRPr="00C67542">
      <w:rPr>
        <w:rFonts w:eastAsia="Palatino Linotype" w:cstheme="minorHAnsi"/>
        <w:sz w:val="22"/>
        <w:szCs w:val="22"/>
      </w:rPr>
      <w:t xml:space="preserve"> </w:t>
    </w:r>
    <w:r w:rsidR="65A69D06" w:rsidRPr="00C67542">
      <w:rPr>
        <w:rFonts w:eastAsia="Palatino Linotype,Segoe UI,Malg" w:cstheme="minorHAnsi"/>
        <w:sz w:val="18"/>
        <w:szCs w:val="18"/>
        <w:lang w:eastAsia="ko-KR"/>
      </w:rPr>
      <w:t>•</w:t>
    </w:r>
    <w:r w:rsidR="65A69D06" w:rsidRPr="00C67542">
      <w:rPr>
        <w:rFonts w:eastAsia="Palatino Linotype,Segoe UI,Malg" w:cstheme="minorHAnsi"/>
        <w:sz w:val="22"/>
        <w:szCs w:val="22"/>
        <w:lang w:eastAsia="ko-KR"/>
      </w:rPr>
      <w:t xml:space="preserve"> </w:t>
    </w:r>
    <w:hyperlink r:id="rId1">
      <w:r w:rsidR="65A69D06" w:rsidRPr="00C67542">
        <w:rPr>
          <w:rStyle w:val="Hyperlink"/>
          <w:rFonts w:eastAsia="Palatino Linotype" w:cstheme="minorHAnsi"/>
          <w:color w:val="auto"/>
          <w:sz w:val="22"/>
          <w:szCs w:val="22"/>
          <w:u w:val="none"/>
        </w:rPr>
        <w:t>www.PartnersBHM.org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85FF3" w14:textId="77777777" w:rsidR="003F3906" w:rsidRDefault="003F3906">
      <w:r>
        <w:separator/>
      </w:r>
    </w:p>
  </w:footnote>
  <w:footnote w:type="continuationSeparator" w:id="0">
    <w:p w14:paraId="4B59FE24" w14:textId="77777777" w:rsidR="003F3906" w:rsidRDefault="003F3906">
      <w:r>
        <w:continuationSeparator/>
      </w:r>
    </w:p>
  </w:footnote>
  <w:footnote w:type="continuationNotice" w:id="1">
    <w:p w14:paraId="41FC5F80" w14:textId="77777777" w:rsidR="003F3906" w:rsidRDefault="003F39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E6B65" w14:textId="742B51A5" w:rsidR="000F0FAB" w:rsidRDefault="000F0FAB" w:rsidP="002816FC">
    <w:pPr>
      <w:pStyle w:val="Header"/>
      <w:tabs>
        <w:tab w:val="clear" w:pos="4320"/>
        <w:tab w:val="clear" w:pos="8640"/>
        <w:tab w:val="left" w:pos="142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0534A" w14:textId="6F330E97" w:rsidR="00C02DF9" w:rsidRPr="00826EFF" w:rsidRDefault="00372B7C" w:rsidP="65A69D06">
    <w:pPr>
      <w:pStyle w:val="Header"/>
      <w:tabs>
        <w:tab w:val="left" w:pos="5040"/>
        <w:tab w:val="left" w:pos="9558"/>
      </w:tabs>
      <w:ind w:hanging="1080"/>
      <w:rPr>
        <w:rFonts w:ascii="Georgia" w:eastAsia="Georgia" w:hAnsi="Georgia" w:cs="Georgia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C2ABD10" wp14:editId="14C3AF32">
          <wp:simplePos x="0" y="0"/>
          <wp:positionH relativeFrom="margin">
            <wp:align>center</wp:align>
          </wp:positionH>
          <wp:positionV relativeFrom="page">
            <wp:posOffset>504825</wp:posOffset>
          </wp:positionV>
          <wp:extent cx="2237105" cy="1694815"/>
          <wp:effectExtent l="0" t="0" r="0" b="635"/>
          <wp:wrapTopAndBottom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7105" cy="169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EFF">
      <w:ptab w:relativeTo="margin" w:alignment="center" w:leader="none"/>
    </w:r>
    <w:r w:rsidR="00826EFF"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725C4"/>
    <w:multiLevelType w:val="hybridMultilevel"/>
    <w:tmpl w:val="4BE62A54"/>
    <w:lvl w:ilvl="0" w:tplc="61322612">
      <w:start w:val="1"/>
      <w:numFmt w:val="bullet"/>
      <w:lvlText w:val=""/>
      <w:lvlJc w:val="left"/>
      <w:pPr>
        <w:tabs>
          <w:tab w:val="num" w:pos="1110"/>
        </w:tabs>
        <w:ind w:left="11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4B7741A"/>
    <w:multiLevelType w:val="hybridMultilevel"/>
    <w:tmpl w:val="A88C9AD6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BD27E3C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F746D7D"/>
    <w:multiLevelType w:val="hybridMultilevel"/>
    <w:tmpl w:val="3A369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54CED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339D42CA"/>
    <w:multiLevelType w:val="hybridMultilevel"/>
    <w:tmpl w:val="F7A04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D5495"/>
    <w:multiLevelType w:val="hybridMultilevel"/>
    <w:tmpl w:val="9766CAAA"/>
    <w:lvl w:ilvl="0" w:tplc="00CE54EE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F105F"/>
    <w:multiLevelType w:val="hybridMultilevel"/>
    <w:tmpl w:val="FAEE36C2"/>
    <w:lvl w:ilvl="0" w:tplc="2F121B8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2012F6"/>
    <w:multiLevelType w:val="hybridMultilevel"/>
    <w:tmpl w:val="47B439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A6109D"/>
    <w:multiLevelType w:val="hybridMultilevel"/>
    <w:tmpl w:val="2D88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1361D"/>
    <w:multiLevelType w:val="hybridMultilevel"/>
    <w:tmpl w:val="81FE5E7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5E133B0E"/>
    <w:multiLevelType w:val="hybridMultilevel"/>
    <w:tmpl w:val="892825EC"/>
    <w:lvl w:ilvl="0" w:tplc="11EC0C5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16AC0790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647F332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76BE1740"/>
    <w:multiLevelType w:val="hybridMultilevel"/>
    <w:tmpl w:val="76C00C50"/>
    <w:lvl w:ilvl="0" w:tplc="A9EA272E">
      <w:start w:val="1"/>
      <w:numFmt w:val="upperLetter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886144852">
    <w:abstractNumId w:val="12"/>
  </w:num>
  <w:num w:numId="2" w16cid:durableId="449784791">
    <w:abstractNumId w:val="4"/>
  </w:num>
  <w:num w:numId="3" w16cid:durableId="162867298">
    <w:abstractNumId w:val="2"/>
  </w:num>
  <w:num w:numId="4" w16cid:durableId="1957060692">
    <w:abstractNumId w:val="8"/>
  </w:num>
  <w:num w:numId="5" w16cid:durableId="1084570604">
    <w:abstractNumId w:val="0"/>
  </w:num>
  <w:num w:numId="6" w16cid:durableId="22246516">
    <w:abstractNumId w:val="11"/>
  </w:num>
  <w:num w:numId="7" w16cid:durableId="1685748245">
    <w:abstractNumId w:val="9"/>
  </w:num>
  <w:num w:numId="8" w16cid:durableId="1206255849">
    <w:abstractNumId w:val="5"/>
  </w:num>
  <w:num w:numId="9" w16cid:durableId="700009056">
    <w:abstractNumId w:val="3"/>
  </w:num>
  <w:num w:numId="10" w16cid:durableId="20037714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249750">
    <w:abstractNumId w:val="1"/>
  </w:num>
  <w:num w:numId="12" w16cid:durableId="1935091600">
    <w:abstractNumId w:val="10"/>
  </w:num>
  <w:num w:numId="13" w16cid:durableId="1798137870">
    <w:abstractNumId w:val="13"/>
  </w:num>
  <w:num w:numId="14" w16cid:durableId="9228822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1NzMxNDO0MDG0sLBQ0lEKTi0uzszPAykwqgUAwPX04ywAAAA="/>
  </w:docVars>
  <w:rsids>
    <w:rsidRoot w:val="00931246"/>
    <w:rsid w:val="000061CC"/>
    <w:rsid w:val="000171CA"/>
    <w:rsid w:val="00025C0D"/>
    <w:rsid w:val="000341AE"/>
    <w:rsid w:val="000365D5"/>
    <w:rsid w:val="00040A39"/>
    <w:rsid w:val="00063F15"/>
    <w:rsid w:val="00071010"/>
    <w:rsid w:val="000725BC"/>
    <w:rsid w:val="0008082D"/>
    <w:rsid w:val="00085EBC"/>
    <w:rsid w:val="0009386F"/>
    <w:rsid w:val="00096CF2"/>
    <w:rsid w:val="000A3EF8"/>
    <w:rsid w:val="000A6CEA"/>
    <w:rsid w:val="000B1167"/>
    <w:rsid w:val="000C0227"/>
    <w:rsid w:val="000D2141"/>
    <w:rsid w:val="000D287E"/>
    <w:rsid w:val="000E14CE"/>
    <w:rsid w:val="000E2A91"/>
    <w:rsid w:val="000F0FAB"/>
    <w:rsid w:val="000F6968"/>
    <w:rsid w:val="0010288D"/>
    <w:rsid w:val="001063D9"/>
    <w:rsid w:val="00110175"/>
    <w:rsid w:val="00111EE7"/>
    <w:rsid w:val="00120BBE"/>
    <w:rsid w:val="001248BE"/>
    <w:rsid w:val="001265DF"/>
    <w:rsid w:val="00126D9D"/>
    <w:rsid w:val="001306BF"/>
    <w:rsid w:val="001328FC"/>
    <w:rsid w:val="00133104"/>
    <w:rsid w:val="001345FD"/>
    <w:rsid w:val="0015231C"/>
    <w:rsid w:val="001543B5"/>
    <w:rsid w:val="001554F6"/>
    <w:rsid w:val="00157B18"/>
    <w:rsid w:val="00160BE1"/>
    <w:rsid w:val="00163267"/>
    <w:rsid w:val="001638AB"/>
    <w:rsid w:val="00165679"/>
    <w:rsid w:val="00167885"/>
    <w:rsid w:val="001A0336"/>
    <w:rsid w:val="001A147B"/>
    <w:rsid w:val="001A74E9"/>
    <w:rsid w:val="001A76AE"/>
    <w:rsid w:val="001B0638"/>
    <w:rsid w:val="001B1EE9"/>
    <w:rsid w:val="001B43E7"/>
    <w:rsid w:val="001B6295"/>
    <w:rsid w:val="001C4A9A"/>
    <w:rsid w:val="001C584F"/>
    <w:rsid w:val="001D1FE9"/>
    <w:rsid w:val="001D6FB9"/>
    <w:rsid w:val="001D763D"/>
    <w:rsid w:val="001E2205"/>
    <w:rsid w:val="001F4086"/>
    <w:rsid w:val="0020226D"/>
    <w:rsid w:val="0020530A"/>
    <w:rsid w:val="00207ABF"/>
    <w:rsid w:val="0022347A"/>
    <w:rsid w:val="0022502C"/>
    <w:rsid w:val="002300AB"/>
    <w:rsid w:val="00230944"/>
    <w:rsid w:val="00233666"/>
    <w:rsid w:val="00234123"/>
    <w:rsid w:val="00240F2B"/>
    <w:rsid w:val="00243DF4"/>
    <w:rsid w:val="00246F73"/>
    <w:rsid w:val="0025200E"/>
    <w:rsid w:val="00252DB7"/>
    <w:rsid w:val="002552B6"/>
    <w:rsid w:val="0026659C"/>
    <w:rsid w:val="00274DBA"/>
    <w:rsid w:val="0027663D"/>
    <w:rsid w:val="002816FC"/>
    <w:rsid w:val="002825CB"/>
    <w:rsid w:val="0029081A"/>
    <w:rsid w:val="00293D87"/>
    <w:rsid w:val="00295648"/>
    <w:rsid w:val="002A1DDE"/>
    <w:rsid w:val="002B71EF"/>
    <w:rsid w:val="002B7DF1"/>
    <w:rsid w:val="002C3C21"/>
    <w:rsid w:val="002C4A57"/>
    <w:rsid w:val="002E2AEA"/>
    <w:rsid w:val="002E3745"/>
    <w:rsid w:val="002F02A1"/>
    <w:rsid w:val="002F127D"/>
    <w:rsid w:val="002F7423"/>
    <w:rsid w:val="00301B53"/>
    <w:rsid w:val="00310805"/>
    <w:rsid w:val="0031246B"/>
    <w:rsid w:val="00315226"/>
    <w:rsid w:val="003179AC"/>
    <w:rsid w:val="00323206"/>
    <w:rsid w:val="0032479F"/>
    <w:rsid w:val="003273CC"/>
    <w:rsid w:val="00333E0D"/>
    <w:rsid w:val="003445D5"/>
    <w:rsid w:val="003521B7"/>
    <w:rsid w:val="003571AE"/>
    <w:rsid w:val="00360EF6"/>
    <w:rsid w:val="0036571D"/>
    <w:rsid w:val="00365B25"/>
    <w:rsid w:val="003660E8"/>
    <w:rsid w:val="00366BE7"/>
    <w:rsid w:val="00367283"/>
    <w:rsid w:val="00372B7C"/>
    <w:rsid w:val="00383724"/>
    <w:rsid w:val="00385A45"/>
    <w:rsid w:val="003A6D09"/>
    <w:rsid w:val="003C0FC9"/>
    <w:rsid w:val="003D6DB7"/>
    <w:rsid w:val="003E50D2"/>
    <w:rsid w:val="003F286B"/>
    <w:rsid w:val="003F3906"/>
    <w:rsid w:val="004118F3"/>
    <w:rsid w:val="004165E2"/>
    <w:rsid w:val="00416C45"/>
    <w:rsid w:val="004179BE"/>
    <w:rsid w:val="00420178"/>
    <w:rsid w:val="004372EF"/>
    <w:rsid w:val="00450918"/>
    <w:rsid w:val="0045490F"/>
    <w:rsid w:val="00463673"/>
    <w:rsid w:val="00475D56"/>
    <w:rsid w:val="00476489"/>
    <w:rsid w:val="00477EB8"/>
    <w:rsid w:val="004802C2"/>
    <w:rsid w:val="00483C09"/>
    <w:rsid w:val="00495FDC"/>
    <w:rsid w:val="0049640C"/>
    <w:rsid w:val="004A5AFC"/>
    <w:rsid w:val="004C232E"/>
    <w:rsid w:val="004C2971"/>
    <w:rsid w:val="004C73D5"/>
    <w:rsid w:val="004D0407"/>
    <w:rsid w:val="004D3459"/>
    <w:rsid w:val="004D7575"/>
    <w:rsid w:val="004E1932"/>
    <w:rsid w:val="004F5CFD"/>
    <w:rsid w:val="00501A7E"/>
    <w:rsid w:val="0050414E"/>
    <w:rsid w:val="00514504"/>
    <w:rsid w:val="0052366B"/>
    <w:rsid w:val="0053144C"/>
    <w:rsid w:val="00562126"/>
    <w:rsid w:val="005669F9"/>
    <w:rsid w:val="0057065F"/>
    <w:rsid w:val="005735AA"/>
    <w:rsid w:val="005757CA"/>
    <w:rsid w:val="00583590"/>
    <w:rsid w:val="005A5A02"/>
    <w:rsid w:val="005C58BF"/>
    <w:rsid w:val="005C7DC8"/>
    <w:rsid w:val="005D301E"/>
    <w:rsid w:val="005E3553"/>
    <w:rsid w:val="005F41D4"/>
    <w:rsid w:val="005F479A"/>
    <w:rsid w:val="005F6502"/>
    <w:rsid w:val="00605488"/>
    <w:rsid w:val="006116DD"/>
    <w:rsid w:val="00611BC8"/>
    <w:rsid w:val="00615D6D"/>
    <w:rsid w:val="00621025"/>
    <w:rsid w:val="0062147D"/>
    <w:rsid w:val="006229AB"/>
    <w:rsid w:val="00623805"/>
    <w:rsid w:val="00632430"/>
    <w:rsid w:val="0063414E"/>
    <w:rsid w:val="00637889"/>
    <w:rsid w:val="0064742F"/>
    <w:rsid w:val="00653C19"/>
    <w:rsid w:val="00670434"/>
    <w:rsid w:val="00680005"/>
    <w:rsid w:val="00693A5A"/>
    <w:rsid w:val="00694B7B"/>
    <w:rsid w:val="006A0430"/>
    <w:rsid w:val="006A7AE3"/>
    <w:rsid w:val="006B02EA"/>
    <w:rsid w:val="006B5674"/>
    <w:rsid w:val="006B6F4F"/>
    <w:rsid w:val="006C112E"/>
    <w:rsid w:val="006C161C"/>
    <w:rsid w:val="006C1C65"/>
    <w:rsid w:val="006E16DF"/>
    <w:rsid w:val="006E4311"/>
    <w:rsid w:val="0070545E"/>
    <w:rsid w:val="007131C9"/>
    <w:rsid w:val="0071343D"/>
    <w:rsid w:val="00717F52"/>
    <w:rsid w:val="00722569"/>
    <w:rsid w:val="00733AC2"/>
    <w:rsid w:val="007428DE"/>
    <w:rsid w:val="00745B78"/>
    <w:rsid w:val="00751364"/>
    <w:rsid w:val="0075596B"/>
    <w:rsid w:val="007647F5"/>
    <w:rsid w:val="007708C4"/>
    <w:rsid w:val="00781095"/>
    <w:rsid w:val="00781888"/>
    <w:rsid w:val="0078270F"/>
    <w:rsid w:val="0078387C"/>
    <w:rsid w:val="00793FA2"/>
    <w:rsid w:val="00795E26"/>
    <w:rsid w:val="00795EC4"/>
    <w:rsid w:val="007977B7"/>
    <w:rsid w:val="007A0AFB"/>
    <w:rsid w:val="007A2FE9"/>
    <w:rsid w:val="007A66DE"/>
    <w:rsid w:val="007B2473"/>
    <w:rsid w:val="007C4EC3"/>
    <w:rsid w:val="007C7BFE"/>
    <w:rsid w:val="007D48B0"/>
    <w:rsid w:val="007E0392"/>
    <w:rsid w:val="007F4781"/>
    <w:rsid w:val="0080562A"/>
    <w:rsid w:val="00820A4F"/>
    <w:rsid w:val="0082663E"/>
    <w:rsid w:val="00826EFF"/>
    <w:rsid w:val="008309F8"/>
    <w:rsid w:val="008379AB"/>
    <w:rsid w:val="00842865"/>
    <w:rsid w:val="008455C6"/>
    <w:rsid w:val="008503F9"/>
    <w:rsid w:val="00854A20"/>
    <w:rsid w:val="008621D1"/>
    <w:rsid w:val="008752D0"/>
    <w:rsid w:val="0087694C"/>
    <w:rsid w:val="00877FBF"/>
    <w:rsid w:val="0089500A"/>
    <w:rsid w:val="00895450"/>
    <w:rsid w:val="00897C4B"/>
    <w:rsid w:val="008A2934"/>
    <w:rsid w:val="008A696F"/>
    <w:rsid w:val="008A6BBE"/>
    <w:rsid w:val="008B313C"/>
    <w:rsid w:val="008C0222"/>
    <w:rsid w:val="008C376A"/>
    <w:rsid w:val="008D7BF1"/>
    <w:rsid w:val="00901FE2"/>
    <w:rsid w:val="0090665A"/>
    <w:rsid w:val="00914A57"/>
    <w:rsid w:val="00921FAD"/>
    <w:rsid w:val="00931246"/>
    <w:rsid w:val="00931E9B"/>
    <w:rsid w:val="00931EBF"/>
    <w:rsid w:val="00933203"/>
    <w:rsid w:val="00933566"/>
    <w:rsid w:val="00945842"/>
    <w:rsid w:val="009576DF"/>
    <w:rsid w:val="0096273C"/>
    <w:rsid w:val="00962E38"/>
    <w:rsid w:val="00970E0C"/>
    <w:rsid w:val="00986E62"/>
    <w:rsid w:val="00990A92"/>
    <w:rsid w:val="009A553A"/>
    <w:rsid w:val="009B19AB"/>
    <w:rsid w:val="009C0333"/>
    <w:rsid w:val="009C3C26"/>
    <w:rsid w:val="009D5AC0"/>
    <w:rsid w:val="009D5B35"/>
    <w:rsid w:val="009D68F2"/>
    <w:rsid w:val="009E0FB4"/>
    <w:rsid w:val="009E2F99"/>
    <w:rsid w:val="00A01241"/>
    <w:rsid w:val="00A05A68"/>
    <w:rsid w:val="00A07309"/>
    <w:rsid w:val="00A122B8"/>
    <w:rsid w:val="00A173B3"/>
    <w:rsid w:val="00A24CE5"/>
    <w:rsid w:val="00A36234"/>
    <w:rsid w:val="00A54976"/>
    <w:rsid w:val="00A55DFF"/>
    <w:rsid w:val="00A66BBF"/>
    <w:rsid w:val="00A8252B"/>
    <w:rsid w:val="00A8471D"/>
    <w:rsid w:val="00A8756F"/>
    <w:rsid w:val="00AA13DD"/>
    <w:rsid w:val="00AB6158"/>
    <w:rsid w:val="00AC752F"/>
    <w:rsid w:val="00AD322B"/>
    <w:rsid w:val="00AE6D6A"/>
    <w:rsid w:val="00B033E8"/>
    <w:rsid w:val="00B0457E"/>
    <w:rsid w:val="00B05F3B"/>
    <w:rsid w:val="00B10314"/>
    <w:rsid w:val="00B12E8D"/>
    <w:rsid w:val="00B217B1"/>
    <w:rsid w:val="00B24A21"/>
    <w:rsid w:val="00B2519E"/>
    <w:rsid w:val="00B37A2A"/>
    <w:rsid w:val="00B4036D"/>
    <w:rsid w:val="00B40F2C"/>
    <w:rsid w:val="00B473F5"/>
    <w:rsid w:val="00B52644"/>
    <w:rsid w:val="00B806BD"/>
    <w:rsid w:val="00B866F5"/>
    <w:rsid w:val="00B94C60"/>
    <w:rsid w:val="00B9589C"/>
    <w:rsid w:val="00B96AE3"/>
    <w:rsid w:val="00BB2E85"/>
    <w:rsid w:val="00BB310A"/>
    <w:rsid w:val="00BC1635"/>
    <w:rsid w:val="00BC3608"/>
    <w:rsid w:val="00BD59D0"/>
    <w:rsid w:val="00BE2447"/>
    <w:rsid w:val="00BE4987"/>
    <w:rsid w:val="00BE6EED"/>
    <w:rsid w:val="00BF44F4"/>
    <w:rsid w:val="00C02DF9"/>
    <w:rsid w:val="00C16F87"/>
    <w:rsid w:val="00C34553"/>
    <w:rsid w:val="00C40702"/>
    <w:rsid w:val="00C60522"/>
    <w:rsid w:val="00C63C01"/>
    <w:rsid w:val="00C67542"/>
    <w:rsid w:val="00C725EE"/>
    <w:rsid w:val="00C7538B"/>
    <w:rsid w:val="00CB1929"/>
    <w:rsid w:val="00CB30D2"/>
    <w:rsid w:val="00CC4626"/>
    <w:rsid w:val="00CC7C9E"/>
    <w:rsid w:val="00CE0A59"/>
    <w:rsid w:val="00CE1A6D"/>
    <w:rsid w:val="00CE1B44"/>
    <w:rsid w:val="00CE5B22"/>
    <w:rsid w:val="00CF5AC6"/>
    <w:rsid w:val="00CF73A4"/>
    <w:rsid w:val="00D04996"/>
    <w:rsid w:val="00D15B73"/>
    <w:rsid w:val="00D16A55"/>
    <w:rsid w:val="00D2514B"/>
    <w:rsid w:val="00D3032F"/>
    <w:rsid w:val="00D3196C"/>
    <w:rsid w:val="00D40870"/>
    <w:rsid w:val="00D423FC"/>
    <w:rsid w:val="00D45EF6"/>
    <w:rsid w:val="00D470F8"/>
    <w:rsid w:val="00D63D0B"/>
    <w:rsid w:val="00D73441"/>
    <w:rsid w:val="00D83EC2"/>
    <w:rsid w:val="00D85119"/>
    <w:rsid w:val="00D852E3"/>
    <w:rsid w:val="00D87BFC"/>
    <w:rsid w:val="00D93A8A"/>
    <w:rsid w:val="00DA279D"/>
    <w:rsid w:val="00DB171A"/>
    <w:rsid w:val="00DB248F"/>
    <w:rsid w:val="00DC612D"/>
    <w:rsid w:val="00DC6F2F"/>
    <w:rsid w:val="00DD2EBF"/>
    <w:rsid w:val="00DE262F"/>
    <w:rsid w:val="00DE2B2C"/>
    <w:rsid w:val="00DF50CD"/>
    <w:rsid w:val="00DF578A"/>
    <w:rsid w:val="00E027F9"/>
    <w:rsid w:val="00E02971"/>
    <w:rsid w:val="00E041FF"/>
    <w:rsid w:val="00E10F56"/>
    <w:rsid w:val="00E14A14"/>
    <w:rsid w:val="00E165F1"/>
    <w:rsid w:val="00E25F54"/>
    <w:rsid w:val="00E50101"/>
    <w:rsid w:val="00E51FB5"/>
    <w:rsid w:val="00E52980"/>
    <w:rsid w:val="00E8126C"/>
    <w:rsid w:val="00E84F7C"/>
    <w:rsid w:val="00E86293"/>
    <w:rsid w:val="00E90A27"/>
    <w:rsid w:val="00E95A28"/>
    <w:rsid w:val="00EA0975"/>
    <w:rsid w:val="00EA1DDD"/>
    <w:rsid w:val="00EA74BF"/>
    <w:rsid w:val="00EB4102"/>
    <w:rsid w:val="00EB55EF"/>
    <w:rsid w:val="00EC2088"/>
    <w:rsid w:val="00EC37DE"/>
    <w:rsid w:val="00ED0DF2"/>
    <w:rsid w:val="00ED4922"/>
    <w:rsid w:val="00ED50BB"/>
    <w:rsid w:val="00ED595F"/>
    <w:rsid w:val="00ED7745"/>
    <w:rsid w:val="00EE0457"/>
    <w:rsid w:val="00EE4AA1"/>
    <w:rsid w:val="00EF52CF"/>
    <w:rsid w:val="00EF7ACB"/>
    <w:rsid w:val="00F20706"/>
    <w:rsid w:val="00F22AA0"/>
    <w:rsid w:val="00F277AB"/>
    <w:rsid w:val="00F27ECE"/>
    <w:rsid w:val="00F43208"/>
    <w:rsid w:val="00F445A0"/>
    <w:rsid w:val="00F44AA7"/>
    <w:rsid w:val="00F46CB8"/>
    <w:rsid w:val="00F576F1"/>
    <w:rsid w:val="00F6570F"/>
    <w:rsid w:val="00F75D72"/>
    <w:rsid w:val="00F7624B"/>
    <w:rsid w:val="00F77873"/>
    <w:rsid w:val="00F82574"/>
    <w:rsid w:val="00F874E0"/>
    <w:rsid w:val="00F92A7E"/>
    <w:rsid w:val="00FA2909"/>
    <w:rsid w:val="00FB6D27"/>
    <w:rsid w:val="00FC2BCD"/>
    <w:rsid w:val="00FD71DF"/>
    <w:rsid w:val="00FE44AA"/>
    <w:rsid w:val="00FF036E"/>
    <w:rsid w:val="2D0D4266"/>
    <w:rsid w:val="491D6C5C"/>
    <w:rsid w:val="65A69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629141"/>
  <w15:docId w15:val="{DC15E56A-ACD1-4C49-BB99-7FBBAC4D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16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16F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16FC"/>
    <w:pPr>
      <w:keepNext/>
      <w:spacing w:before="240" w:after="60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16FC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6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6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6F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6F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6F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6F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70F"/>
    <w:rPr>
      <w:color w:val="0000FF"/>
      <w:u w:val="single"/>
    </w:rPr>
  </w:style>
  <w:style w:type="paragraph" w:styleId="BodyText">
    <w:name w:val="Body Text"/>
    <w:basedOn w:val="Normal"/>
    <w:rsid w:val="00AA13DD"/>
    <w:rPr>
      <w:rFonts w:ascii="Arial" w:hAnsi="Arial"/>
      <w:sz w:val="20"/>
      <w:szCs w:val="20"/>
    </w:rPr>
  </w:style>
  <w:style w:type="paragraph" w:styleId="Header">
    <w:name w:val="header"/>
    <w:basedOn w:val="Normal"/>
    <w:link w:val="HeaderChar"/>
    <w:rsid w:val="007827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27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8270F"/>
  </w:style>
  <w:style w:type="paragraph" w:styleId="BodyText2">
    <w:name w:val="Body Text 2"/>
    <w:basedOn w:val="Normal"/>
    <w:rsid w:val="00931246"/>
    <w:pPr>
      <w:spacing w:after="120" w:line="480" w:lineRule="auto"/>
    </w:pPr>
  </w:style>
  <w:style w:type="paragraph" w:styleId="BalloonText">
    <w:name w:val="Balloon Text"/>
    <w:basedOn w:val="Normal"/>
    <w:semiHidden/>
    <w:rsid w:val="00722569"/>
    <w:rPr>
      <w:rFonts w:ascii="Tahoma" w:hAnsi="Tahoma" w:cs="Tahoma"/>
      <w:sz w:val="16"/>
      <w:szCs w:val="16"/>
    </w:rPr>
  </w:style>
  <w:style w:type="paragraph" w:customStyle="1" w:styleId="NormalParagraphStyle">
    <w:name w:val="NormalParagraphStyle"/>
    <w:basedOn w:val="Normal"/>
    <w:rsid w:val="004179BE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</w:rPr>
  </w:style>
  <w:style w:type="character" w:customStyle="1" w:styleId="BodyTextCharChar">
    <w:name w:val="Body Text Char Char"/>
    <w:rsid w:val="005D301E"/>
    <w:rPr>
      <w:rFonts w:ascii="Arial" w:hAnsi="Arial"/>
      <w:sz w:val="24"/>
      <w:lang w:val="en-US" w:eastAsia="en-US" w:bidi="ar-SA"/>
    </w:rPr>
  </w:style>
  <w:style w:type="paragraph" w:styleId="PlainText">
    <w:name w:val="Plain Text"/>
    <w:basedOn w:val="Normal"/>
    <w:rsid w:val="009C0333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2816FC"/>
    <w:pPr>
      <w:ind w:left="720"/>
      <w:contextualSpacing/>
    </w:pPr>
  </w:style>
  <w:style w:type="table" w:styleId="TableGrid">
    <w:name w:val="Table Grid"/>
    <w:basedOn w:val="TableNormal"/>
    <w:rsid w:val="00B24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8379AB"/>
    <w:rPr>
      <w:rFonts w:ascii="Georgia" w:hAnsi="Georgia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670434"/>
    <w:pPr>
      <w:jc w:val="center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C360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mmentReference">
    <w:name w:val="annotation reference"/>
    <w:basedOn w:val="DefaultParagraphFont"/>
    <w:uiPriority w:val="99"/>
    <w:rsid w:val="00DC61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61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C612D"/>
    <w:rPr>
      <w:rFonts w:ascii="Georgia" w:hAnsi="Georgia"/>
    </w:rPr>
  </w:style>
  <w:style w:type="paragraph" w:styleId="CommentSubject">
    <w:name w:val="annotation subject"/>
    <w:basedOn w:val="CommentText"/>
    <w:next w:val="CommentText"/>
    <w:link w:val="CommentSubjectChar"/>
    <w:rsid w:val="00DC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612D"/>
    <w:rPr>
      <w:rFonts w:ascii="Georgia" w:hAnsi="Georgia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816F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816FC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816FC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6F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6F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6FC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6FC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6FC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6FC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2816F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816F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6F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2816FC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816FC"/>
    <w:rPr>
      <w:b/>
      <w:bCs/>
    </w:rPr>
  </w:style>
  <w:style w:type="character" w:styleId="Emphasis">
    <w:name w:val="Emphasis"/>
    <w:basedOn w:val="DefaultParagraphFont"/>
    <w:uiPriority w:val="20"/>
    <w:qFormat/>
    <w:rsid w:val="002816F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816FC"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2816F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816FC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6F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6FC"/>
    <w:rPr>
      <w:b/>
      <w:i/>
      <w:sz w:val="24"/>
    </w:rPr>
  </w:style>
  <w:style w:type="character" w:styleId="SubtleEmphasis">
    <w:name w:val="Subtle Emphasis"/>
    <w:uiPriority w:val="19"/>
    <w:qFormat/>
    <w:rsid w:val="002816FC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816F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816F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816FC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816F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816FC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EF7AC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14A14"/>
    <w:rPr>
      <w:color w:val="808080"/>
    </w:rPr>
  </w:style>
  <w:style w:type="paragraph" w:styleId="Revision">
    <w:name w:val="Revision"/>
    <w:hidden/>
    <w:uiPriority w:val="99"/>
    <w:semiHidden/>
    <w:rsid w:val="00FE44A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artnersBHM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mcrae\Application%20Data\Microsoft\Templates\media%20releas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39BE18D89914EFCBCC11313E0901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8BC59-DA3B-4F1D-813E-0F3BD13D3D7A}"/>
      </w:docPartPr>
      <w:docPartBody>
        <w:p w:rsidR="00C83124" w:rsidRDefault="00C83124" w:rsidP="00C83124">
          <w:pPr>
            <w:pStyle w:val="539BE18D89914EFCBCC11313E09019FC6"/>
          </w:pPr>
          <w:r w:rsidRPr="00420178">
            <w:rPr>
              <w:rStyle w:val="PlaceholderText"/>
              <w:sz w:val="22"/>
              <w:szCs w:val="22"/>
              <w:highlight w:val="lightGray"/>
            </w:rPr>
            <w:t>Click or tap here to enter text.</w:t>
          </w:r>
        </w:p>
      </w:docPartBody>
    </w:docPart>
    <w:docPart>
      <w:docPartPr>
        <w:name w:val="37602778D36E43C99AB8AAFDF63AB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2383F-95D2-4A26-AB66-F3F9895BF5D9}"/>
      </w:docPartPr>
      <w:docPartBody>
        <w:p w:rsidR="00C83124" w:rsidRDefault="00C83124" w:rsidP="00C83124">
          <w:pPr>
            <w:pStyle w:val="37602778D36E43C99AB8AAFDF63ABCAD6"/>
          </w:pPr>
          <w:r w:rsidRPr="00420178">
            <w:rPr>
              <w:rStyle w:val="PlaceholderText"/>
              <w:sz w:val="22"/>
              <w:szCs w:val="22"/>
              <w:highlight w:val="lightGray"/>
            </w:rPr>
            <w:t>Click or tap here to enter text.</w:t>
          </w:r>
        </w:p>
      </w:docPartBody>
    </w:docPart>
    <w:docPart>
      <w:docPartPr>
        <w:name w:val="C4C24B66202743F3BD4DDE4095A59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C6A6E-D141-4D39-AC4B-FEEEE421A297}"/>
      </w:docPartPr>
      <w:docPartBody>
        <w:p w:rsidR="00000000" w:rsidRDefault="007B68BD" w:rsidP="007B68BD">
          <w:pPr>
            <w:pStyle w:val="C4C24B66202743F3BD4DDE4095A59D35"/>
          </w:pPr>
          <w:r w:rsidRPr="00420178">
            <w:rPr>
              <w:rStyle w:val="PlaceholderText"/>
              <w:highlight w:val="lightGray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 Linotype,Segoe UI">
    <w:altName w:val="Palatino Linotype"/>
    <w:panose1 w:val="00000000000000000000"/>
    <w:charset w:val="00"/>
    <w:family w:val="roman"/>
    <w:notTrueType/>
    <w:pitch w:val="default"/>
  </w:font>
  <w:font w:name="Palatino Linotype,Segoe UI,Malg">
    <w:altName w:val="Palatino Linotype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95"/>
    <w:rsid w:val="002B4CCF"/>
    <w:rsid w:val="007B68BD"/>
    <w:rsid w:val="00894C25"/>
    <w:rsid w:val="00A3060F"/>
    <w:rsid w:val="00BA4D2C"/>
    <w:rsid w:val="00C83124"/>
    <w:rsid w:val="00F7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68BD"/>
    <w:rPr>
      <w:color w:val="808080"/>
    </w:rPr>
  </w:style>
  <w:style w:type="paragraph" w:customStyle="1" w:styleId="539BE18D89914EFCBCC11313E09019FC6">
    <w:name w:val="539BE18D89914EFCBCC11313E09019FC6"/>
    <w:rsid w:val="00C83124"/>
    <w:pPr>
      <w:spacing w:after="0" w:line="240" w:lineRule="auto"/>
    </w:pPr>
    <w:rPr>
      <w:rFonts w:cs="Times New Roman"/>
      <w:sz w:val="24"/>
      <w:szCs w:val="24"/>
    </w:rPr>
  </w:style>
  <w:style w:type="paragraph" w:customStyle="1" w:styleId="37602778D36E43C99AB8AAFDF63ABCAD6">
    <w:name w:val="37602778D36E43C99AB8AAFDF63ABCAD6"/>
    <w:rsid w:val="00C83124"/>
    <w:pPr>
      <w:spacing w:after="0" w:line="240" w:lineRule="auto"/>
    </w:pPr>
    <w:rPr>
      <w:rFonts w:cs="Times New Roman"/>
      <w:sz w:val="24"/>
      <w:szCs w:val="24"/>
    </w:rPr>
  </w:style>
  <w:style w:type="paragraph" w:customStyle="1" w:styleId="C4C24B66202743F3BD4DDE4095A59D35">
    <w:name w:val="C4C24B66202743F3BD4DDE4095A59D35"/>
    <w:rsid w:val="007B68B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artnerDocuments" ma:contentTypeID="0x01010052FEA0D4DC0C6B43A0AEA0AA2070DC75001C678247F03E9849AFB2D51F4434DDBB" ma:contentTypeVersion="51" ma:contentTypeDescription="" ma:contentTypeScope="" ma:versionID="fbbb1e41983c93373a5709c7746793fb">
  <xsd:schema xmlns:xsd="http://www.w3.org/2001/XMLSchema" xmlns:xs="http://www.w3.org/2001/XMLSchema" xmlns:p="http://schemas.microsoft.com/office/2006/metadata/properties" xmlns:ns1="http://schemas.microsoft.com/sharepoint/v3" xmlns:ns3="7c44e123-6404-4566-98a8-34f71594f2b0" xmlns:ns4="7bcb9feb-7ec3-436b-bcf6-361e886c849f" targetNamespace="http://schemas.microsoft.com/office/2006/metadata/properties" ma:root="true" ma:fieldsID="821cfaf06f23d38ddae7099edf9b0c3b" ns1:_="" ns3:_="" ns4:_="">
    <xsd:import namespace="http://schemas.microsoft.com/sharepoint/v3"/>
    <xsd:import namespace="7c44e123-6404-4566-98a8-34f71594f2b0"/>
    <xsd:import namespace="7bcb9feb-7ec3-436b-bcf6-361e886c849f"/>
    <xsd:element name="properties">
      <xsd:complexType>
        <xsd:sequence>
          <xsd:element name="documentManagement">
            <xsd:complexType>
              <xsd:all>
                <xsd:element ref="ns1:KpiDescription" minOccurs="0"/>
                <xsd:element ref="ns1:_dlc_ExpireDateSaved" minOccurs="0"/>
                <xsd:element ref="ns1:_dlc_ExpireDate" minOccurs="0"/>
                <xsd:element ref="ns3:Classifi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3:TaxCatchAll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2" nillable="true" ma:displayName="Description" ma:description="The description provides information about the purpose of the goal." ma:internalName="KpiDescription" ma:readOnly="false">
      <xsd:simpleType>
        <xsd:restriction base="dms:Note">
          <xsd:maxLength value="255"/>
        </xsd:restriction>
      </xsd:simpleType>
    </xsd:element>
    <xsd:element name="_dlc_ExpireDateSaved" ma:index="10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11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4e123-6404-4566-98a8-34f71594f2b0" elementFormDefault="qualified">
    <xsd:import namespace="http://schemas.microsoft.com/office/2006/documentManagement/types"/>
    <xsd:import namespace="http://schemas.microsoft.com/office/infopath/2007/PartnerControls"/>
    <xsd:element name="Classification" ma:index="12" nillable="true" ma:displayName="Classification" ma:format="Dropdown" ma:internalName="Classification" ma:readOnly="false">
      <xsd:simpleType>
        <xsd:restriction base="dms:Choice">
          <xsd:enumeration value="Not Scanned"/>
          <xsd:enumeration value="Normal"/>
          <xsd:enumeration value="Sensitive"/>
        </xsd:restriction>
      </xsd:simpleType>
    </xsd:element>
    <xsd:element name="TaxCatchAll" ma:index="20" nillable="true" ma:displayName="Taxonomy Catch All Column" ma:hidden="true" ma:list="{772e77f8-81d3-4432-8094-61a1b6716ac1}" ma:internalName="TaxCatchAll" ma:showField="CatchAllData" ma:web="7c44e123-6404-4566-98a8-34f71594f2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b9feb-7ec3-436b-bcf6-361e886c849f" elementFormDefault="qualified">
    <xsd:import namespace="http://schemas.microsoft.com/office/2006/documentManagement/types"/>
    <xsd:import namespace="http://schemas.microsoft.com/office/infopath/2007/PartnerControls"/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94257b5-f2b7-4d87-8ff2-b5b38540f9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 ma:index="3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ExpireDate xmlns="http://schemas.microsoft.com/sharepoint/v3" xsi:nil="true"/>
    <Classification xmlns="7c44e123-6404-4566-98a8-34f71594f2b0">Normal</Classification>
    <_dlc_ExpireDateSaved xmlns="http://schemas.microsoft.com/sharepoint/v3" xsi:nil="true"/>
    <TaxCatchAll xmlns="7c44e123-6404-4566-98a8-34f71594f2b0" xsi:nil="true"/>
    <lcf76f155ced4ddcb4097134ff3c332f xmlns="7bcb9feb-7ec3-436b-bcf6-361e886c849f">
      <Terms xmlns="http://schemas.microsoft.com/office/infopath/2007/PartnerControls"/>
    </lcf76f155ced4ddcb4097134ff3c332f>
    <KpiDescription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49926-6B86-4A6A-A084-4ED5D607E9D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C49396C-6BA3-4BA5-82B8-941FB738C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44e123-6404-4566-98a8-34f71594f2b0"/>
    <ds:schemaRef ds:uri="7bcb9feb-7ec3-436b-bcf6-361e886c84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1768C1-112D-4FE0-8CE2-27B98094524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033FF0A4-4C62-4650-8E87-BE23F879A6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C45A92-BD72-4A02-A954-EA3EDC688C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c44e123-6404-4566-98a8-34f71594f2b0"/>
    <ds:schemaRef ds:uri="7bcb9feb-7ec3-436b-bcf6-361e886c849f"/>
  </ds:schemaRefs>
</ds:datastoreItem>
</file>

<file path=customXml/itemProps6.xml><?xml version="1.0" encoding="utf-8"?>
<ds:datastoreItem xmlns:ds="http://schemas.openxmlformats.org/officeDocument/2006/customXml" ds:itemID="{8501D986-55C0-4E19-A10E-65385F64B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media release</Template>
  <TotalTime>14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15, 2005</vt:lpstr>
    </vt:vector>
  </TitlesOfParts>
  <Company>Crossroads Behavioral Healthcare</Company>
  <LinksUpToDate>false</LinksUpToDate>
  <CharactersWithSpaces>1930</CharactersWithSpaces>
  <SharedDoc>false</SharedDoc>
  <HLinks>
    <vt:vector size="6" baseType="variant">
      <vt:variant>
        <vt:i4>3276903</vt:i4>
      </vt:variant>
      <vt:variant>
        <vt:i4>0</vt:i4>
      </vt:variant>
      <vt:variant>
        <vt:i4>0</vt:i4>
      </vt:variant>
      <vt:variant>
        <vt:i4>5</vt:i4>
      </vt:variant>
      <vt:variant>
        <vt:lpwstr>http://www.partnersbhm.org/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15, 2005</dc:title>
  <dc:subject/>
  <dc:creator>Stacy Bryant</dc:creator>
  <cp:keywords/>
  <cp:lastModifiedBy>Emily Ollis</cp:lastModifiedBy>
  <cp:revision>16</cp:revision>
  <cp:lastPrinted>2023-07-13T16:30:00Z</cp:lastPrinted>
  <dcterms:created xsi:type="dcterms:W3CDTF">2024-01-17T04:56:00Z</dcterms:created>
  <dcterms:modified xsi:type="dcterms:W3CDTF">2024-01-17T05:10:00Z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0x01010052FEA0D4DC0C6B43A0AEA0AA2070DC75001C678247F03E9849AFB2D51F4434DDBB</vt:lpwstr>
  </property>
  <property fmtid="{D5CDD505-2E9C-101B-9397-08002B2CF9AE}" pid="3" name="_dlc_policyId">
    <vt:lpwstr/>
  </property>
  <property fmtid="{D5CDD505-2E9C-101B-9397-08002B2CF9AE}" pid="4" name="ItemRetentionFormula">
    <vt:lpwstr/>
  </property>
  <property fmtid="{D5CDD505-2E9C-101B-9397-08002B2CF9AE}" pid="5" name="Order">
    <vt:r8>7000</vt:r8>
  </property>
  <property fmtid="{D5CDD505-2E9C-101B-9397-08002B2CF9AE}" pid="6" name="xd_ProgID">
    <vt:lpwstr/>
  </property>
  <property fmtid="{D5CDD505-2E9C-101B-9397-08002B2CF9AE}" pid="7" name="KpiDescription">
    <vt:lpwstr/>
  </property>
  <property fmtid="{D5CDD505-2E9C-101B-9397-08002B2CF9AE}" pid="8" name="TemplateUrl">
    <vt:lpwstr/>
  </property>
  <property fmtid="{D5CDD505-2E9C-101B-9397-08002B2CF9AE}" pid="9" name="_dlc_ExpireDate">
    <vt:filetime>2019-04-04T19:59:56Z</vt:filetime>
  </property>
  <property fmtid="{D5CDD505-2E9C-101B-9397-08002B2CF9AE}" pid="10" name="MediaServiceImageTags">
    <vt:lpwstr/>
  </property>
  <property fmtid="{D5CDD505-2E9C-101B-9397-08002B2CF9AE}" pid="11" name="GrammarlyDocumentId">
    <vt:lpwstr>442a87e21525c50d212f892d35b54b25eabbb4308cf5f59e4053b6dc393c67ef</vt:lpwstr>
  </property>
  <property fmtid="{D5CDD505-2E9C-101B-9397-08002B2CF9AE}" pid="12" name="SharedWithUsers">
    <vt:lpwstr>454;#Kristy McCoy;#516;#Larry Holcombe;#4633;#Deborah Felton;#6427;#Erin McKee;#333;#Andrew M. Walsh;#412;#Christa Bush;#8732;#Darley Walker</vt:lpwstr>
  </property>
</Properties>
</file>