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0CD39" w14:textId="77777777" w:rsidR="000F0FAB" w:rsidRPr="00ED50BB" w:rsidRDefault="000F0FAB" w:rsidP="000F0FAB">
      <w:pPr>
        <w:rPr>
          <w:rFonts w:cstheme="minorHAnsi"/>
          <w:szCs w:val="22"/>
        </w:rPr>
      </w:pPr>
    </w:p>
    <w:p w14:paraId="132E0423" w14:textId="77777777" w:rsidR="00450918" w:rsidRPr="00ED50BB" w:rsidRDefault="00450918" w:rsidP="000F0FAB">
      <w:pPr>
        <w:rPr>
          <w:rFonts w:cstheme="minorHAnsi"/>
          <w:szCs w:val="22"/>
        </w:rPr>
      </w:pPr>
    </w:p>
    <w:p w14:paraId="676172ED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2082E17D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581147C2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29FAC507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1465786F" w14:textId="77777777" w:rsidR="00394936" w:rsidRDefault="00394936" w:rsidP="000F0FAB">
      <w:pPr>
        <w:rPr>
          <w:rFonts w:cstheme="minorHAnsi"/>
          <w:szCs w:val="22"/>
        </w:rPr>
      </w:pPr>
    </w:p>
    <w:p w14:paraId="13C9FA77" w14:textId="77777777" w:rsidR="00394936" w:rsidRPr="008704A8" w:rsidRDefault="00394936" w:rsidP="00394936">
      <w:pPr>
        <w:pStyle w:val="ListParagraph"/>
        <w:ind w:left="2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Temporary Disruption to Service Delivery</w:t>
      </w:r>
      <w:r w:rsidRPr="008704A8">
        <w:rPr>
          <w:b/>
          <w:sz w:val="28"/>
          <w:szCs w:val="28"/>
        </w:rPr>
        <w:t xml:space="preserve"> Form</w:t>
      </w:r>
    </w:p>
    <w:p w14:paraId="469A6D4A" w14:textId="77777777" w:rsidR="00394936" w:rsidRDefault="00394936" w:rsidP="00394936"/>
    <w:p w14:paraId="2D5F835B" w14:textId="77777777" w:rsidR="00394936" w:rsidRDefault="00394936" w:rsidP="00394936">
      <w:r w:rsidRPr="005A2DB8">
        <w:rPr>
          <w:b/>
        </w:rPr>
        <w:t xml:space="preserve">Submit </w:t>
      </w:r>
      <w:r>
        <w:rPr>
          <w:b/>
        </w:rPr>
        <w:t xml:space="preserve">fully </w:t>
      </w:r>
      <w:r w:rsidRPr="005A2DB8">
        <w:rPr>
          <w:b/>
        </w:rPr>
        <w:t>completed form to:</w:t>
      </w:r>
      <w:r>
        <w:t xml:space="preserve"> </w:t>
      </w:r>
      <w:hyperlink r:id="rId10" w:history="1">
        <w:r w:rsidRPr="00834BF2">
          <w:rPr>
            <w:rStyle w:val="Hyperlink"/>
          </w:rPr>
          <w:t>pnas@partnersbhm.org</w:t>
        </w:r>
      </w:hyperlink>
      <w:r>
        <w:rPr>
          <w:rStyle w:val="Hyperlink"/>
        </w:rPr>
        <w:t xml:space="preserve"> </w:t>
      </w:r>
    </w:p>
    <w:p w14:paraId="443EFADF" w14:textId="77777777" w:rsidR="00394936" w:rsidRDefault="00394936" w:rsidP="00394936"/>
    <w:p w14:paraId="3F2B1B6C" w14:textId="77777777" w:rsidR="00394936" w:rsidRDefault="00394936" w:rsidP="00394936">
      <w:r w:rsidRPr="005A2DB8">
        <w:rPr>
          <w:b/>
        </w:rPr>
        <w:t>Provider Name</w:t>
      </w:r>
      <w:r>
        <w:t xml:space="preserve">: </w:t>
      </w:r>
      <w:sdt>
        <w:sdtPr>
          <w:id w:val="219717208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73C7D2FA" w14:textId="77777777" w:rsidR="00394936" w:rsidRDefault="00394936" w:rsidP="00394936">
      <w:r w:rsidRPr="005A2DB8">
        <w:rPr>
          <w:b/>
        </w:rPr>
        <w:t>Date form submitted:</w:t>
      </w:r>
      <w:r>
        <w:t xml:space="preserve"> </w:t>
      </w:r>
      <w:sdt>
        <w:sdtPr>
          <w:id w:val="-414708158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53F5AB5E" w14:textId="77777777" w:rsidR="00394936" w:rsidRDefault="00394936" w:rsidP="00394936">
      <w:r w:rsidRPr="005A2DB8">
        <w:rPr>
          <w:b/>
        </w:rPr>
        <w:t>Name of person submitting form:</w:t>
      </w:r>
      <w:r>
        <w:t xml:space="preserve"> </w:t>
      </w:r>
      <w:sdt>
        <w:sdtPr>
          <w:id w:val="1204134692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12BC1A61" w14:textId="77777777" w:rsidR="00394936" w:rsidRDefault="00394936" w:rsidP="00394936">
      <w:r w:rsidRPr="005A2DB8">
        <w:rPr>
          <w:b/>
        </w:rPr>
        <w:t>Phone:</w:t>
      </w:r>
      <w:r>
        <w:t xml:space="preserve"> </w:t>
      </w:r>
      <w:sdt>
        <w:sdtPr>
          <w:id w:val="1356621794"/>
          <w:placeholder>
            <w:docPart w:val="37A0BC473D5F451D8525BFC2ECA7C7D7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  <w:r>
        <w:t xml:space="preserve">          </w:t>
      </w:r>
      <w:r w:rsidRPr="005A2DB8">
        <w:rPr>
          <w:b/>
        </w:rPr>
        <w:t>Email:</w:t>
      </w:r>
      <w:r>
        <w:t xml:space="preserve"> </w:t>
      </w:r>
      <w:sdt>
        <w:sdtPr>
          <w:id w:val="-1779564759"/>
          <w:placeholder>
            <w:docPart w:val="37A0BC473D5F451D8525BFC2ECA7C7D7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554CBDEC" w14:textId="77777777" w:rsidR="00394936" w:rsidRDefault="00394936" w:rsidP="00394936">
      <w:pPr>
        <w:rPr>
          <w:b/>
        </w:rPr>
      </w:pPr>
      <w:r>
        <w:rPr>
          <w:b/>
        </w:rPr>
        <w:t xml:space="preserve">Any additional provider staff that needs to be contacted (include phone number and email): </w:t>
      </w:r>
      <w:sdt>
        <w:sdtPr>
          <w:rPr>
            <w:b/>
          </w:rPr>
          <w:id w:val="562993187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7C1EF9E5" w14:textId="77777777" w:rsidR="00394936" w:rsidRDefault="00394936" w:rsidP="00394936">
      <w:r w:rsidRPr="005A2DB8">
        <w:rPr>
          <w:b/>
        </w:rPr>
        <w:t>Contracted Address of site that needs to be temporarily relocated:</w:t>
      </w:r>
      <w:r>
        <w:t xml:space="preserve"> </w:t>
      </w:r>
      <w:sdt>
        <w:sdtPr>
          <w:id w:val="56989042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4B65CD5D" w14:textId="77777777" w:rsidR="00394936" w:rsidRDefault="00394936" w:rsidP="00394936">
      <w:pPr>
        <w:pStyle w:val="ListParagraph"/>
        <w:ind w:left="270"/>
      </w:pPr>
    </w:p>
    <w:p w14:paraId="1B843657" w14:textId="77777777" w:rsidR="00394936" w:rsidRPr="008704A8" w:rsidRDefault="00394936" w:rsidP="00394936">
      <w:pPr>
        <w:rPr>
          <w:b/>
          <w:u w:val="single"/>
        </w:rPr>
      </w:pPr>
      <w:r w:rsidRPr="008704A8">
        <w:rPr>
          <w:b/>
          <w:u w:val="single"/>
        </w:rPr>
        <w:t xml:space="preserve">Temporary </w:t>
      </w:r>
      <w:r>
        <w:rPr>
          <w:b/>
          <w:u w:val="single"/>
        </w:rPr>
        <w:t>Changes to Service Delivery</w:t>
      </w:r>
    </w:p>
    <w:p w14:paraId="3A255B02" w14:textId="77777777" w:rsidR="00394936" w:rsidRDefault="00394936" w:rsidP="00394936">
      <w:pPr>
        <w:pStyle w:val="ListParagraph"/>
        <w:ind w:left="270"/>
      </w:pPr>
      <w:r>
        <w:t xml:space="preserve">Address: </w:t>
      </w:r>
      <w:sdt>
        <w:sdtPr>
          <w:id w:val="-1844768340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4621266E" w14:textId="77777777" w:rsidR="00394936" w:rsidRDefault="00394936" w:rsidP="00394936">
      <w:pPr>
        <w:pStyle w:val="ListParagraph"/>
        <w:ind w:left="270"/>
      </w:pPr>
      <w:r>
        <w:t xml:space="preserve">Phone Number: Email: </w:t>
      </w:r>
      <w:sdt>
        <w:sdtPr>
          <w:id w:val="1256483141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00CC277A" w14:textId="77777777" w:rsidR="00394936" w:rsidRDefault="00394936" w:rsidP="00394936">
      <w:pPr>
        <w:pStyle w:val="ListParagraph"/>
        <w:ind w:left="270"/>
      </w:pPr>
      <w:r>
        <w:t>Please list any disruption to member care:</w:t>
      </w:r>
    </w:p>
    <w:p w14:paraId="33131ACF" w14:textId="77777777" w:rsidR="00394936" w:rsidRDefault="00394936" w:rsidP="00394936">
      <w:pPr>
        <w:pStyle w:val="ListParagraph"/>
        <w:tabs>
          <w:tab w:val="left" w:pos="975"/>
        </w:tabs>
        <w:ind w:left="270"/>
      </w:pPr>
    </w:p>
    <w:p w14:paraId="7EF84679" w14:textId="77777777" w:rsidR="00394936" w:rsidRDefault="00394936" w:rsidP="00394936">
      <w:pPr>
        <w:pStyle w:val="ListParagraph"/>
        <w:tabs>
          <w:tab w:val="left" w:pos="975"/>
        </w:tabs>
        <w:ind w:left="270"/>
      </w:pPr>
    </w:p>
    <w:p w14:paraId="15B47C0B" w14:textId="77777777" w:rsidR="00394936" w:rsidRDefault="00394936" w:rsidP="00394936">
      <w:pPr>
        <w:tabs>
          <w:tab w:val="left" w:pos="975"/>
        </w:tabs>
      </w:pPr>
    </w:p>
    <w:p w14:paraId="48077967" w14:textId="77777777" w:rsidR="00394936" w:rsidRPr="008704A8" w:rsidRDefault="00394936" w:rsidP="00394936">
      <w:pPr>
        <w:tabs>
          <w:tab w:val="left" w:pos="975"/>
        </w:tabs>
        <w:rPr>
          <w:b/>
          <w:u w:val="single"/>
        </w:rPr>
      </w:pPr>
      <w:r w:rsidRPr="008704A8">
        <w:rPr>
          <w:b/>
          <w:u w:val="single"/>
        </w:rPr>
        <w:t>Action Plan</w:t>
      </w:r>
    </w:p>
    <w:p w14:paraId="61C9423A" w14:textId="77777777" w:rsidR="00394936" w:rsidRDefault="00394936" w:rsidP="00394936">
      <w:pPr>
        <w:tabs>
          <w:tab w:val="left" w:pos="975"/>
        </w:tabs>
      </w:pPr>
      <w:r>
        <w:t xml:space="preserve">Provide any actions and alternative efforts to minimize the impact of service disruption. </w:t>
      </w:r>
      <w:sdt>
        <w:sdtPr>
          <w:id w:val="-138732231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00FE94CC" w14:textId="77777777" w:rsidR="00394936" w:rsidRDefault="00394936" w:rsidP="00394936">
      <w:pPr>
        <w:tabs>
          <w:tab w:val="left" w:pos="975"/>
        </w:tabs>
      </w:pPr>
    </w:p>
    <w:p w14:paraId="419F14E6" w14:textId="77777777" w:rsidR="00394936" w:rsidRDefault="00394936" w:rsidP="00394936">
      <w:pPr>
        <w:tabs>
          <w:tab w:val="left" w:pos="975"/>
        </w:tabs>
      </w:pPr>
      <w:r>
        <w:t xml:space="preserve">How long do you anticipate the disruption to member care and the use of alternative means to meet member need? </w:t>
      </w:r>
      <w:sdt>
        <w:sdtPr>
          <w:id w:val="-878081762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0EF19DA4" w14:textId="77777777" w:rsidR="00394936" w:rsidRDefault="00394936" w:rsidP="00394936">
      <w:pPr>
        <w:tabs>
          <w:tab w:val="left" w:pos="975"/>
        </w:tabs>
      </w:pPr>
    </w:p>
    <w:p w14:paraId="66395299" w14:textId="5B527BD8" w:rsidR="00394936" w:rsidRDefault="00394936" w:rsidP="00394936">
      <w:pPr>
        <w:tabs>
          <w:tab w:val="left" w:pos="975"/>
        </w:tabs>
      </w:pPr>
      <w:r>
        <w:t xml:space="preserve">For enhanced service providers, please specify if there will be any disruption or impact on your ability to meet First Responder </w:t>
      </w:r>
      <w:r w:rsidR="006F31E6">
        <w:t>requirements?</w:t>
      </w:r>
      <w:bookmarkStart w:id="0" w:name="_GoBack"/>
      <w:bookmarkEnd w:id="0"/>
      <w:r>
        <w:t xml:space="preserve"> </w:t>
      </w:r>
      <w:sdt>
        <w:sdtPr>
          <w:id w:val="-39596040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4022B65C" w14:textId="77777777" w:rsidR="00394936" w:rsidRDefault="00394936" w:rsidP="00394936">
      <w:pPr>
        <w:tabs>
          <w:tab w:val="left" w:pos="975"/>
        </w:tabs>
      </w:pPr>
    </w:p>
    <w:p w14:paraId="0EBACE27" w14:textId="77777777" w:rsidR="00394936" w:rsidRDefault="00394936" w:rsidP="00394936">
      <w:pPr>
        <w:tabs>
          <w:tab w:val="left" w:pos="975"/>
        </w:tabs>
      </w:pPr>
      <w:r>
        <w:t xml:space="preserve">If so, what is your plan for informing Partners, member and/or guardian? </w:t>
      </w:r>
      <w:sdt>
        <w:sdtPr>
          <w:id w:val="-1290890161"/>
          <w:placeholder>
            <w:docPart w:val="4618B0A7662049F9A7FCE362D0733EA1"/>
          </w:placeholder>
          <w:showingPlcHdr/>
        </w:sdtPr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14:paraId="2F8362C5" w14:textId="77777777" w:rsidR="00394936" w:rsidRDefault="00394936" w:rsidP="00394936">
      <w:pPr>
        <w:tabs>
          <w:tab w:val="left" w:pos="975"/>
        </w:tabs>
      </w:pPr>
    </w:p>
    <w:p w14:paraId="5E70E6AC" w14:textId="77777777" w:rsidR="0031246B" w:rsidRPr="00394936" w:rsidRDefault="0031246B" w:rsidP="00394936">
      <w:pPr>
        <w:tabs>
          <w:tab w:val="left" w:pos="4230"/>
        </w:tabs>
        <w:rPr>
          <w:rFonts w:cstheme="minorHAnsi"/>
          <w:szCs w:val="22"/>
        </w:rPr>
      </w:pPr>
    </w:p>
    <w:sectPr w:rsidR="0031246B" w:rsidRPr="00394936" w:rsidSect="00D423FC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080" w:bottom="1440" w:left="1080" w:header="0" w:footer="57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66C82" w14:textId="77777777" w:rsidR="006B769A" w:rsidRDefault="006B769A">
      <w:r>
        <w:separator/>
      </w:r>
    </w:p>
  </w:endnote>
  <w:endnote w:type="continuationSeparator" w:id="0">
    <w:p w14:paraId="3AE60BD4" w14:textId="77777777" w:rsidR="006B769A" w:rsidRDefault="006B769A">
      <w:r>
        <w:continuationSeparator/>
      </w:r>
    </w:p>
  </w:endnote>
  <w:endnote w:type="continuationNotice" w:id="1">
    <w:p w14:paraId="0E8416A3" w14:textId="77777777" w:rsidR="00477262" w:rsidRDefault="004772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 Linotype,Segoe UI">
    <w:altName w:val="Palatino Linotype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,Segoe UI,Malg">
    <w:altName w:val="Palatino Linotyp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360"/>
      <w:gridCol w:w="3360"/>
      <w:gridCol w:w="3360"/>
    </w:tblGrid>
    <w:tr w:rsidR="491D6C5C" w14:paraId="53C5B05F" w14:textId="77777777" w:rsidTr="491D6C5C">
      <w:tc>
        <w:tcPr>
          <w:tcW w:w="3360" w:type="dxa"/>
        </w:tcPr>
        <w:p w14:paraId="6B1A26DA" w14:textId="77777777" w:rsidR="491D6C5C" w:rsidRDefault="491D6C5C" w:rsidP="491D6C5C">
          <w:pPr>
            <w:pStyle w:val="Header"/>
            <w:ind w:left="-115"/>
          </w:pPr>
        </w:p>
      </w:tc>
      <w:tc>
        <w:tcPr>
          <w:tcW w:w="3360" w:type="dxa"/>
        </w:tcPr>
        <w:p w14:paraId="655174D3" w14:textId="77777777" w:rsidR="491D6C5C" w:rsidRDefault="491D6C5C" w:rsidP="491D6C5C">
          <w:pPr>
            <w:pStyle w:val="Header"/>
            <w:jc w:val="center"/>
          </w:pPr>
        </w:p>
      </w:tc>
      <w:tc>
        <w:tcPr>
          <w:tcW w:w="3360" w:type="dxa"/>
        </w:tcPr>
        <w:p w14:paraId="00FBB7C5" w14:textId="77777777" w:rsidR="491D6C5C" w:rsidRDefault="491D6C5C" w:rsidP="491D6C5C">
          <w:pPr>
            <w:pStyle w:val="Header"/>
            <w:ind w:right="-115"/>
            <w:jc w:val="right"/>
          </w:pPr>
        </w:p>
      </w:tc>
    </w:tr>
  </w:tbl>
  <w:p w14:paraId="620C0201" w14:textId="77777777" w:rsidR="491D6C5C" w:rsidRDefault="491D6C5C" w:rsidP="491D6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648" w:type="dxa"/>
      <w:tblInd w:w="-360" w:type="dxa"/>
      <w:tblLayout w:type="fixed"/>
      <w:tblLook w:val="0680" w:firstRow="0" w:lastRow="0" w:firstColumn="1" w:lastColumn="0" w:noHBand="1" w:noVBand="1"/>
    </w:tblPr>
    <w:tblGrid>
      <w:gridCol w:w="3690"/>
      <w:gridCol w:w="3240"/>
      <w:gridCol w:w="3718"/>
    </w:tblGrid>
    <w:tr w:rsidR="00025C0D" w14:paraId="077C1E65" w14:textId="77777777" w:rsidTr="65A69D06">
      <w:trPr>
        <w:trHeight w:val="602"/>
      </w:trPr>
      <w:tc>
        <w:tcPr>
          <w:tcW w:w="3690" w:type="dxa"/>
          <w:tcBorders>
            <w:top w:val="nil"/>
            <w:left w:val="nil"/>
            <w:bottom w:val="nil"/>
            <w:right w:val="nil"/>
          </w:tcBorders>
        </w:tcPr>
        <w:p w14:paraId="631EEECC" w14:textId="77777777" w:rsidR="00365B25" w:rsidRPr="00795E26" w:rsidRDefault="65A69D06" w:rsidP="65A69D06">
          <w:pPr>
            <w:jc w:val="center"/>
            <w:rPr>
              <w:rFonts w:ascii="Palatino Linotype" w:eastAsia="Palatino Linotype" w:hAnsi="Palatino Linotype" w:cs="Palatino Linotype"/>
            </w:rPr>
          </w:pPr>
          <w:r w:rsidRPr="65A69D06">
            <w:rPr>
              <w:rFonts w:ascii="Palatino Linotype" w:eastAsia="Palatino Linotype" w:hAnsi="Palatino Linotype" w:cs="Palatino Linotype"/>
              <w:color w:val="000000" w:themeColor="text1"/>
              <w:sz w:val="20"/>
              <w:szCs w:val="20"/>
            </w:rPr>
            <w:t>Corporate Office</w:t>
          </w:r>
          <w:r w:rsidRPr="65A69D06">
            <w:rPr>
              <w:rFonts w:ascii="Palatino Linotype,Segoe UI" w:eastAsia="Palatino Linotype,Segoe UI" w:hAnsi="Palatino Linotype,Segoe UI" w:cs="Palatino Linotype,Segoe UI"/>
              <w:color w:val="000000" w:themeColor="text1"/>
              <w:sz w:val="18"/>
              <w:szCs w:val="18"/>
            </w:rPr>
            <w:t xml:space="preserve"> </w:t>
          </w:r>
          <w:r w:rsidR="00365B25">
            <w:br/>
          </w: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 xml:space="preserve">901 S New Hope Rd. </w:t>
          </w:r>
          <w:r w:rsidR="00365B25">
            <w:br/>
          </w: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>Gastonia, NC 28054</w:t>
          </w:r>
        </w:p>
      </w:tc>
      <w:tc>
        <w:tcPr>
          <w:tcW w:w="3240" w:type="dxa"/>
          <w:tcBorders>
            <w:top w:val="nil"/>
            <w:left w:val="nil"/>
            <w:bottom w:val="nil"/>
            <w:right w:val="nil"/>
          </w:tcBorders>
        </w:tcPr>
        <w:p w14:paraId="34BBF581" w14:textId="77777777" w:rsidR="00365B25" w:rsidRPr="00C02DF9" w:rsidRDefault="00365B25" w:rsidP="001B0638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</w:pPr>
          <w:r w:rsidRPr="00C02DF9"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>Elkin Region Office</w:t>
          </w:r>
        </w:p>
        <w:p w14:paraId="29C63732" w14:textId="77777777" w:rsidR="00365B25" w:rsidRDefault="65A69D06" w:rsidP="001B0638">
          <w:pPr>
            <w:jc w:val="center"/>
          </w:pP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>200 Elkin Business Park Drive</w:t>
          </w:r>
          <w:r w:rsidR="00365B25">
            <w:br/>
          </w: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>Elkin, NC 28621</w:t>
          </w:r>
        </w:p>
      </w:tc>
      <w:tc>
        <w:tcPr>
          <w:tcW w:w="3718" w:type="dxa"/>
          <w:tcBorders>
            <w:top w:val="nil"/>
            <w:left w:val="nil"/>
            <w:bottom w:val="nil"/>
            <w:right w:val="nil"/>
          </w:tcBorders>
        </w:tcPr>
        <w:p w14:paraId="34405122" w14:textId="77777777" w:rsidR="00365B25" w:rsidRPr="00795E26" w:rsidRDefault="007647F5" w:rsidP="001B0638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</w:pPr>
          <w:r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 xml:space="preserve">Hickory </w:t>
          </w:r>
          <w:r w:rsidR="00365B25" w:rsidRPr="00795E26"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>Region Office</w:t>
          </w:r>
        </w:p>
        <w:p w14:paraId="22754245" w14:textId="77777777" w:rsidR="000F0FAB" w:rsidRPr="000F0FAB" w:rsidRDefault="00365B25" w:rsidP="000F0FAB">
          <w:pPr>
            <w:jc w:val="center"/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</w:pP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t>1985 Tate Blvd. SE, Suite</w:t>
          </w:r>
          <w:r w:rsidR="00795E26" w:rsidRPr="00C02DF9">
            <w:rPr>
              <w:rFonts w:ascii="Palatino Linotype" w:hAnsi="Palatino Linotype" w:cs="Segoe UI"/>
              <w:color w:val="808080" w:themeColor="background1" w:themeShade="80"/>
              <w:sz w:val="20"/>
              <w:szCs w:val="20"/>
            </w:rPr>
            <w:t xml:space="preserve"> 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t>529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br/>
            <w:t>Hickory, NC 28602</w:t>
          </w:r>
        </w:p>
      </w:tc>
    </w:tr>
  </w:tbl>
  <w:p w14:paraId="3FA6CD8D" w14:textId="77777777" w:rsidR="00450918" w:rsidRPr="00CC7C9E" w:rsidRDefault="65A69D06" w:rsidP="65A69D06">
    <w:pPr>
      <w:tabs>
        <w:tab w:val="left" w:pos="5040"/>
        <w:tab w:val="left" w:pos="7335"/>
      </w:tabs>
      <w:spacing w:before="100" w:beforeAutospacing="1"/>
      <w:jc w:val="center"/>
      <w:rPr>
        <w:rFonts w:ascii="Palatino Linotype" w:eastAsia="Palatino Linotype" w:hAnsi="Palatino Linotype" w:cs="Palatino Linotype"/>
      </w:rPr>
    </w:pPr>
    <w:r w:rsidRPr="65A69D06">
      <w:rPr>
        <w:rFonts w:ascii="Palatino Linotype" w:eastAsia="Palatino Linotype" w:hAnsi="Palatino Linotype" w:cs="Palatino Linotype"/>
      </w:rPr>
      <w:t xml:space="preserve">1-888-235-HOPE (4673) </w:t>
    </w:r>
    <w:r w:rsidRPr="65A69D06">
      <w:rPr>
        <w:rFonts w:ascii="Palatino Linotype,Segoe UI,Malg" w:eastAsia="Palatino Linotype,Segoe UI,Malg" w:hAnsi="Palatino Linotype,Segoe UI,Malg" w:cs="Palatino Linotype,Segoe UI,Malg"/>
        <w:sz w:val="20"/>
        <w:szCs w:val="20"/>
        <w:lang w:eastAsia="ko-KR"/>
      </w:rPr>
      <w:t>•</w:t>
    </w:r>
    <w:r w:rsidRPr="65A69D06">
      <w:rPr>
        <w:rFonts w:ascii="Palatino Linotype,Segoe UI,Malg" w:eastAsia="Palatino Linotype,Segoe UI,Malg" w:hAnsi="Palatino Linotype,Segoe UI,Malg" w:cs="Palatino Linotype,Segoe UI,Malg"/>
        <w:lang w:eastAsia="ko-KR"/>
      </w:rPr>
      <w:t xml:space="preserve"> </w:t>
    </w:r>
    <w:hyperlink r:id="rId1">
      <w:r w:rsidRPr="65A69D06">
        <w:rPr>
          <w:rStyle w:val="Hyperlink"/>
          <w:rFonts w:ascii="Palatino Linotype" w:eastAsia="Palatino Linotype" w:hAnsi="Palatino Linotype" w:cs="Palatino Linotype"/>
          <w:color w:val="auto"/>
          <w:u w:val="none"/>
        </w:rPr>
        <w:t>www.PartnersBHM.org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19EA3" w14:textId="77777777" w:rsidR="006B769A" w:rsidRDefault="006B769A">
      <w:r>
        <w:separator/>
      </w:r>
    </w:p>
  </w:footnote>
  <w:footnote w:type="continuationSeparator" w:id="0">
    <w:p w14:paraId="75B2D872" w14:textId="77777777" w:rsidR="006B769A" w:rsidRDefault="006B769A">
      <w:r>
        <w:continuationSeparator/>
      </w:r>
    </w:p>
  </w:footnote>
  <w:footnote w:type="continuationNotice" w:id="1">
    <w:p w14:paraId="301B765F" w14:textId="77777777" w:rsidR="00477262" w:rsidRDefault="004772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51D0C" w14:textId="77777777" w:rsidR="000F0FAB" w:rsidRDefault="000F0FAB" w:rsidP="002816FC">
    <w:pPr>
      <w:pStyle w:val="Header"/>
      <w:tabs>
        <w:tab w:val="clear" w:pos="4320"/>
        <w:tab w:val="clear" w:pos="8640"/>
        <w:tab w:val="left" w:pos="142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FCA18" w14:textId="77777777" w:rsidR="00C02DF9" w:rsidRPr="00826EFF" w:rsidRDefault="00301B53" w:rsidP="65A69D06">
    <w:pPr>
      <w:pStyle w:val="Header"/>
      <w:tabs>
        <w:tab w:val="left" w:pos="5040"/>
        <w:tab w:val="left" w:pos="9558"/>
      </w:tabs>
      <w:ind w:hanging="1080"/>
      <w:rPr>
        <w:rFonts w:ascii="Georgia" w:eastAsia="Georgia" w:hAnsi="Georgia" w:cs="Georgia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00A2F8E" wp14:editId="51CF4848">
          <wp:simplePos x="0" y="0"/>
          <wp:positionH relativeFrom="margin">
            <wp:posOffset>2110105</wp:posOffset>
          </wp:positionH>
          <wp:positionV relativeFrom="margin">
            <wp:posOffset>-523875</wp:posOffset>
          </wp:positionV>
          <wp:extent cx="2181225" cy="171468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Partners%20logo%20vertical_sc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225" cy="171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EFF">
      <w:ptab w:relativeTo="margin" w:alignment="center" w:leader="none"/>
    </w:r>
    <w:r w:rsidR="00826EFF"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725C4"/>
    <w:multiLevelType w:val="hybridMultilevel"/>
    <w:tmpl w:val="4BE62A54"/>
    <w:lvl w:ilvl="0" w:tplc="61322612">
      <w:start w:val="1"/>
      <w:numFmt w:val="bullet"/>
      <w:lvlText w:val="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BD27E3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F746D7D"/>
    <w:multiLevelType w:val="hybridMultilevel"/>
    <w:tmpl w:val="3A369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54CE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39D42CA"/>
    <w:multiLevelType w:val="hybridMultilevel"/>
    <w:tmpl w:val="F7A04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D5495"/>
    <w:multiLevelType w:val="hybridMultilevel"/>
    <w:tmpl w:val="9766CAAA"/>
    <w:lvl w:ilvl="0" w:tplc="00CE54E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012F6"/>
    <w:multiLevelType w:val="hybridMultilevel"/>
    <w:tmpl w:val="47B43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6109D"/>
    <w:multiLevelType w:val="hybridMultilevel"/>
    <w:tmpl w:val="2D88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33B0E"/>
    <w:multiLevelType w:val="hybridMultilevel"/>
    <w:tmpl w:val="892825EC"/>
    <w:lvl w:ilvl="0" w:tplc="11EC0C5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6AC079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647F332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1NzMxNDO0MDG0sLBQ0lEKTi0uzszPAykwrQUAB2O1rCwAAAA="/>
  </w:docVars>
  <w:rsids>
    <w:rsidRoot w:val="00931246"/>
    <w:rsid w:val="000061CC"/>
    <w:rsid w:val="00025C0D"/>
    <w:rsid w:val="000365D5"/>
    <w:rsid w:val="00040A39"/>
    <w:rsid w:val="00071010"/>
    <w:rsid w:val="000725BC"/>
    <w:rsid w:val="0008082D"/>
    <w:rsid w:val="0009386F"/>
    <w:rsid w:val="00096CF2"/>
    <w:rsid w:val="000A3EF8"/>
    <w:rsid w:val="000B1167"/>
    <w:rsid w:val="000C0227"/>
    <w:rsid w:val="000E14CE"/>
    <w:rsid w:val="000F0FAB"/>
    <w:rsid w:val="000F6968"/>
    <w:rsid w:val="00110175"/>
    <w:rsid w:val="00111EE7"/>
    <w:rsid w:val="001248BE"/>
    <w:rsid w:val="001265DF"/>
    <w:rsid w:val="00126D9D"/>
    <w:rsid w:val="001306BF"/>
    <w:rsid w:val="00133104"/>
    <w:rsid w:val="001345FD"/>
    <w:rsid w:val="0015231C"/>
    <w:rsid w:val="001543B5"/>
    <w:rsid w:val="001554F6"/>
    <w:rsid w:val="00157B18"/>
    <w:rsid w:val="00160BE1"/>
    <w:rsid w:val="001638AB"/>
    <w:rsid w:val="001A74E9"/>
    <w:rsid w:val="001B0638"/>
    <w:rsid w:val="001B1EE9"/>
    <w:rsid w:val="001B43E7"/>
    <w:rsid w:val="001B6295"/>
    <w:rsid w:val="001C4A9A"/>
    <w:rsid w:val="001C584F"/>
    <w:rsid w:val="001C6017"/>
    <w:rsid w:val="001D6FB9"/>
    <w:rsid w:val="001E2205"/>
    <w:rsid w:val="0020226D"/>
    <w:rsid w:val="0020530A"/>
    <w:rsid w:val="0022502C"/>
    <w:rsid w:val="002300AB"/>
    <w:rsid w:val="00230944"/>
    <w:rsid w:val="00233666"/>
    <w:rsid w:val="00234123"/>
    <w:rsid w:val="00240F2B"/>
    <w:rsid w:val="00243DF4"/>
    <w:rsid w:val="0025200E"/>
    <w:rsid w:val="002552B6"/>
    <w:rsid w:val="0026659C"/>
    <w:rsid w:val="00274DBA"/>
    <w:rsid w:val="0027663D"/>
    <w:rsid w:val="002816FC"/>
    <w:rsid w:val="0029081A"/>
    <w:rsid w:val="00295648"/>
    <w:rsid w:val="002A1DDE"/>
    <w:rsid w:val="002B71EF"/>
    <w:rsid w:val="002F7423"/>
    <w:rsid w:val="00301B53"/>
    <w:rsid w:val="00310805"/>
    <w:rsid w:val="0031246B"/>
    <w:rsid w:val="00315226"/>
    <w:rsid w:val="003179AC"/>
    <w:rsid w:val="00323206"/>
    <w:rsid w:val="0032479F"/>
    <w:rsid w:val="003445D5"/>
    <w:rsid w:val="003521B7"/>
    <w:rsid w:val="003571AE"/>
    <w:rsid w:val="00360EF6"/>
    <w:rsid w:val="0036571D"/>
    <w:rsid w:val="00365B25"/>
    <w:rsid w:val="003660E8"/>
    <w:rsid w:val="00366BE7"/>
    <w:rsid w:val="00367283"/>
    <w:rsid w:val="00383724"/>
    <w:rsid w:val="00394936"/>
    <w:rsid w:val="003A6D09"/>
    <w:rsid w:val="003C0FC9"/>
    <w:rsid w:val="003D6DB7"/>
    <w:rsid w:val="003E50D2"/>
    <w:rsid w:val="003F286B"/>
    <w:rsid w:val="004118F3"/>
    <w:rsid w:val="004165E2"/>
    <w:rsid w:val="00416C45"/>
    <w:rsid w:val="004179BE"/>
    <w:rsid w:val="004372EF"/>
    <w:rsid w:val="00450918"/>
    <w:rsid w:val="0045490F"/>
    <w:rsid w:val="00470CE0"/>
    <w:rsid w:val="00477262"/>
    <w:rsid w:val="00477EB8"/>
    <w:rsid w:val="004802C2"/>
    <w:rsid w:val="00483C09"/>
    <w:rsid w:val="00495FDC"/>
    <w:rsid w:val="004C73D5"/>
    <w:rsid w:val="004D3459"/>
    <w:rsid w:val="004D7575"/>
    <w:rsid w:val="004F5CFD"/>
    <w:rsid w:val="0050414E"/>
    <w:rsid w:val="00514504"/>
    <w:rsid w:val="0052366B"/>
    <w:rsid w:val="005735AA"/>
    <w:rsid w:val="005757CA"/>
    <w:rsid w:val="00583590"/>
    <w:rsid w:val="005A5A02"/>
    <w:rsid w:val="005C58BF"/>
    <w:rsid w:val="005C7DC8"/>
    <w:rsid w:val="005D301E"/>
    <w:rsid w:val="005E3553"/>
    <w:rsid w:val="005F41D4"/>
    <w:rsid w:val="005F479A"/>
    <w:rsid w:val="005F6502"/>
    <w:rsid w:val="00605488"/>
    <w:rsid w:val="00611BC8"/>
    <w:rsid w:val="00615D6D"/>
    <w:rsid w:val="00621025"/>
    <w:rsid w:val="006229AB"/>
    <w:rsid w:val="00623805"/>
    <w:rsid w:val="00632430"/>
    <w:rsid w:val="0063414E"/>
    <w:rsid w:val="00637889"/>
    <w:rsid w:val="0064742F"/>
    <w:rsid w:val="00653C19"/>
    <w:rsid w:val="00670434"/>
    <w:rsid w:val="00680005"/>
    <w:rsid w:val="006A0430"/>
    <w:rsid w:val="006B6F4F"/>
    <w:rsid w:val="006B769A"/>
    <w:rsid w:val="006C1C65"/>
    <w:rsid w:val="006E16DF"/>
    <w:rsid w:val="006F31E6"/>
    <w:rsid w:val="0070545E"/>
    <w:rsid w:val="0071343D"/>
    <w:rsid w:val="00717F52"/>
    <w:rsid w:val="00722569"/>
    <w:rsid w:val="00733AC2"/>
    <w:rsid w:val="007428DE"/>
    <w:rsid w:val="00745B78"/>
    <w:rsid w:val="0075596B"/>
    <w:rsid w:val="007647F5"/>
    <w:rsid w:val="007708C4"/>
    <w:rsid w:val="00781095"/>
    <w:rsid w:val="00781888"/>
    <w:rsid w:val="0078270F"/>
    <w:rsid w:val="0078387C"/>
    <w:rsid w:val="00795E26"/>
    <w:rsid w:val="00795EC4"/>
    <w:rsid w:val="007977B7"/>
    <w:rsid w:val="007A0AFB"/>
    <w:rsid w:val="007B2473"/>
    <w:rsid w:val="007C4EC3"/>
    <w:rsid w:val="007C7BFE"/>
    <w:rsid w:val="007E0392"/>
    <w:rsid w:val="007F4781"/>
    <w:rsid w:val="0080562A"/>
    <w:rsid w:val="00820A4F"/>
    <w:rsid w:val="0082663E"/>
    <w:rsid w:val="00826EFF"/>
    <w:rsid w:val="008309F8"/>
    <w:rsid w:val="008379AB"/>
    <w:rsid w:val="00842865"/>
    <w:rsid w:val="008503F9"/>
    <w:rsid w:val="00854A20"/>
    <w:rsid w:val="008621D1"/>
    <w:rsid w:val="00877FBF"/>
    <w:rsid w:val="0089500A"/>
    <w:rsid w:val="00895450"/>
    <w:rsid w:val="008A2934"/>
    <w:rsid w:val="008A6BBE"/>
    <w:rsid w:val="008B313C"/>
    <w:rsid w:val="0090665A"/>
    <w:rsid w:val="00914A57"/>
    <w:rsid w:val="00931246"/>
    <w:rsid w:val="00931E9B"/>
    <w:rsid w:val="00931EBF"/>
    <w:rsid w:val="00933566"/>
    <w:rsid w:val="00945842"/>
    <w:rsid w:val="009576DF"/>
    <w:rsid w:val="0096273C"/>
    <w:rsid w:val="00962E38"/>
    <w:rsid w:val="00970E0C"/>
    <w:rsid w:val="00990A92"/>
    <w:rsid w:val="009A553A"/>
    <w:rsid w:val="009B19AB"/>
    <w:rsid w:val="009C0333"/>
    <w:rsid w:val="009D5B35"/>
    <w:rsid w:val="009E0FB4"/>
    <w:rsid w:val="00A01241"/>
    <w:rsid w:val="00A173B3"/>
    <w:rsid w:val="00A22429"/>
    <w:rsid w:val="00A24CE5"/>
    <w:rsid w:val="00A36234"/>
    <w:rsid w:val="00A54976"/>
    <w:rsid w:val="00A55DFF"/>
    <w:rsid w:val="00A7287B"/>
    <w:rsid w:val="00A8756F"/>
    <w:rsid w:val="00AA13DD"/>
    <w:rsid w:val="00AB6158"/>
    <w:rsid w:val="00AC752F"/>
    <w:rsid w:val="00AD322B"/>
    <w:rsid w:val="00AE6D6A"/>
    <w:rsid w:val="00B033E8"/>
    <w:rsid w:val="00B0457E"/>
    <w:rsid w:val="00B05F3B"/>
    <w:rsid w:val="00B10314"/>
    <w:rsid w:val="00B12E8D"/>
    <w:rsid w:val="00B217B1"/>
    <w:rsid w:val="00B24A21"/>
    <w:rsid w:val="00B2519E"/>
    <w:rsid w:val="00B37A2A"/>
    <w:rsid w:val="00B40F2C"/>
    <w:rsid w:val="00B52644"/>
    <w:rsid w:val="00B866F5"/>
    <w:rsid w:val="00B94C60"/>
    <w:rsid w:val="00BB2E85"/>
    <w:rsid w:val="00BC3608"/>
    <w:rsid w:val="00BD59D0"/>
    <w:rsid w:val="00BE2447"/>
    <w:rsid w:val="00BE6EED"/>
    <w:rsid w:val="00BF44F4"/>
    <w:rsid w:val="00C02DF9"/>
    <w:rsid w:val="00C16F87"/>
    <w:rsid w:val="00C34553"/>
    <w:rsid w:val="00C40702"/>
    <w:rsid w:val="00C725EE"/>
    <w:rsid w:val="00C7538B"/>
    <w:rsid w:val="00CB1929"/>
    <w:rsid w:val="00CB30D2"/>
    <w:rsid w:val="00CC4626"/>
    <w:rsid w:val="00CC7C9E"/>
    <w:rsid w:val="00CE0A59"/>
    <w:rsid w:val="00CE5B22"/>
    <w:rsid w:val="00CF73A4"/>
    <w:rsid w:val="00D04996"/>
    <w:rsid w:val="00D3032F"/>
    <w:rsid w:val="00D3196C"/>
    <w:rsid w:val="00D423FC"/>
    <w:rsid w:val="00D63D0B"/>
    <w:rsid w:val="00D83EC2"/>
    <w:rsid w:val="00D85119"/>
    <w:rsid w:val="00D852E3"/>
    <w:rsid w:val="00D87BFC"/>
    <w:rsid w:val="00D93A8A"/>
    <w:rsid w:val="00DA279D"/>
    <w:rsid w:val="00DB171A"/>
    <w:rsid w:val="00DB248F"/>
    <w:rsid w:val="00DC612D"/>
    <w:rsid w:val="00DC6F2F"/>
    <w:rsid w:val="00DE262F"/>
    <w:rsid w:val="00DE2B2C"/>
    <w:rsid w:val="00DF244B"/>
    <w:rsid w:val="00DF50CD"/>
    <w:rsid w:val="00E041FF"/>
    <w:rsid w:val="00E10F56"/>
    <w:rsid w:val="00E16393"/>
    <w:rsid w:val="00E25F54"/>
    <w:rsid w:val="00E50101"/>
    <w:rsid w:val="00E51FB5"/>
    <w:rsid w:val="00E8126C"/>
    <w:rsid w:val="00E86293"/>
    <w:rsid w:val="00E90A27"/>
    <w:rsid w:val="00E95A28"/>
    <w:rsid w:val="00EA0975"/>
    <w:rsid w:val="00EA74BF"/>
    <w:rsid w:val="00EB4102"/>
    <w:rsid w:val="00EB55EF"/>
    <w:rsid w:val="00EC2088"/>
    <w:rsid w:val="00EC37DE"/>
    <w:rsid w:val="00ED0DF2"/>
    <w:rsid w:val="00ED4922"/>
    <w:rsid w:val="00ED50BB"/>
    <w:rsid w:val="00ED7745"/>
    <w:rsid w:val="00EE0457"/>
    <w:rsid w:val="00EE4AA1"/>
    <w:rsid w:val="00EF7ACB"/>
    <w:rsid w:val="00F20706"/>
    <w:rsid w:val="00F22AA0"/>
    <w:rsid w:val="00F277AB"/>
    <w:rsid w:val="00F27ECE"/>
    <w:rsid w:val="00F445A0"/>
    <w:rsid w:val="00F44AA7"/>
    <w:rsid w:val="00F46CB8"/>
    <w:rsid w:val="00F576F1"/>
    <w:rsid w:val="00F6570F"/>
    <w:rsid w:val="00F75D72"/>
    <w:rsid w:val="00F7624B"/>
    <w:rsid w:val="00F77873"/>
    <w:rsid w:val="00F82574"/>
    <w:rsid w:val="00F92A7E"/>
    <w:rsid w:val="00FA2909"/>
    <w:rsid w:val="00FB6D27"/>
    <w:rsid w:val="00FC2BCD"/>
    <w:rsid w:val="00FD71DF"/>
    <w:rsid w:val="00FF036E"/>
    <w:rsid w:val="491D6C5C"/>
    <w:rsid w:val="65A69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06FCC7B"/>
  <w15:docId w15:val="{280AD799-4B10-4485-A721-F38DACA0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16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6F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16FC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6FC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6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6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6F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6F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6F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6F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70F"/>
    <w:rPr>
      <w:color w:val="0000FF"/>
      <w:u w:val="single"/>
    </w:rPr>
  </w:style>
  <w:style w:type="paragraph" w:styleId="BodyText">
    <w:name w:val="Body Text"/>
    <w:basedOn w:val="Normal"/>
    <w:rsid w:val="00AA13DD"/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rsid w:val="007827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27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8270F"/>
  </w:style>
  <w:style w:type="paragraph" w:styleId="BodyText2">
    <w:name w:val="Body Text 2"/>
    <w:basedOn w:val="Normal"/>
    <w:rsid w:val="00931246"/>
    <w:pPr>
      <w:spacing w:after="120" w:line="480" w:lineRule="auto"/>
    </w:pPr>
  </w:style>
  <w:style w:type="paragraph" w:styleId="BalloonText">
    <w:name w:val="Balloon Text"/>
    <w:basedOn w:val="Normal"/>
    <w:semiHidden/>
    <w:rsid w:val="00722569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4179B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</w:rPr>
  </w:style>
  <w:style w:type="character" w:customStyle="1" w:styleId="BodyTextCharChar">
    <w:name w:val="Body Text Char Char"/>
    <w:rsid w:val="005D301E"/>
    <w:rPr>
      <w:rFonts w:ascii="Arial" w:hAnsi="Arial"/>
      <w:sz w:val="24"/>
      <w:lang w:val="en-US" w:eastAsia="en-US" w:bidi="ar-SA"/>
    </w:rPr>
  </w:style>
  <w:style w:type="paragraph" w:styleId="PlainText">
    <w:name w:val="Plain Text"/>
    <w:basedOn w:val="Normal"/>
    <w:rsid w:val="009C0333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2816FC"/>
    <w:pPr>
      <w:ind w:left="720"/>
      <w:contextualSpacing/>
    </w:pPr>
  </w:style>
  <w:style w:type="table" w:styleId="TableGrid">
    <w:name w:val="Table Grid"/>
    <w:basedOn w:val="TableNormal"/>
    <w:rsid w:val="00B24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8379AB"/>
    <w:rPr>
      <w:rFonts w:ascii="Georgia" w:hAnsi="Georg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70434"/>
    <w:pPr>
      <w:jc w:val="center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C360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mmentReference">
    <w:name w:val="annotation reference"/>
    <w:basedOn w:val="DefaultParagraphFont"/>
    <w:rsid w:val="00DC61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1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C612D"/>
    <w:rPr>
      <w:rFonts w:ascii="Georgia" w:hAnsi="Georgia"/>
    </w:rPr>
  </w:style>
  <w:style w:type="paragraph" w:styleId="CommentSubject">
    <w:name w:val="annotation subject"/>
    <w:basedOn w:val="CommentText"/>
    <w:next w:val="CommentText"/>
    <w:link w:val="CommentSubjectChar"/>
    <w:rsid w:val="00DC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612D"/>
    <w:rPr>
      <w:rFonts w:ascii="Georgia" w:hAnsi="Georgia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816F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816FC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816FC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6F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6F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6F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6F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6F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6FC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816F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816F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6F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816FC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816FC"/>
    <w:rPr>
      <w:b/>
      <w:bCs/>
    </w:rPr>
  </w:style>
  <w:style w:type="character" w:styleId="Emphasis">
    <w:name w:val="Emphasis"/>
    <w:basedOn w:val="DefaultParagraphFont"/>
    <w:uiPriority w:val="20"/>
    <w:qFormat/>
    <w:rsid w:val="002816F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816FC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2816F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816F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6F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6FC"/>
    <w:rPr>
      <w:b/>
      <w:i/>
      <w:sz w:val="24"/>
    </w:rPr>
  </w:style>
  <w:style w:type="character" w:styleId="SubtleEmphasis">
    <w:name w:val="Subtle Emphasis"/>
    <w:uiPriority w:val="19"/>
    <w:qFormat/>
    <w:rsid w:val="002816F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816F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816F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816F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816F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16FC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EF7AC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949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5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nas@partnersbhm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rtnersBHM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mcrae\Application%20Data\Microsoft\Templates\media%20releas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../customXml/item6.xml"/><Relationship Id="rId7" Type="http://schemas.openxmlformats.org/officeDocument/2006/relationships/fontTable" Target="fontTable.xml"/><Relationship Id="rId2" Type="http://schemas.openxmlformats.org/officeDocument/2006/relationships/customXml" Target="../../customXml/item5.xml"/><Relationship Id="rId1" Type="http://schemas.openxmlformats.org/officeDocument/2006/relationships/customXml" Target="../../customXml/item4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618B0A7662049F9A7FCE362D0733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81578-81EF-45AE-B11C-4F6929945495}"/>
      </w:docPartPr>
      <w:docPartBody>
        <w:p w:rsidR="001853A4" w:rsidRDefault="00E43D52" w:rsidP="00E43D52">
          <w:pPr>
            <w:pStyle w:val="4618B0A7662049F9A7FCE362D0733EA1"/>
          </w:pPr>
          <w:r w:rsidRPr="008023C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A0BC473D5F451D8525BFC2ECA7C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CB350-1EE0-4103-BE98-C8485B273292}"/>
      </w:docPartPr>
      <w:docPartBody>
        <w:p w:rsidR="001853A4" w:rsidRDefault="00E43D52" w:rsidP="00E43D52">
          <w:pPr>
            <w:pStyle w:val="37A0BC473D5F451D8525BFC2ECA7C7D7"/>
          </w:pPr>
          <w:r w:rsidRPr="008023C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 Linotype,Segoe UI">
    <w:altName w:val="Palatino Linotype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,Segoe UI,Malg">
    <w:altName w:val="Palatino Linotype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52"/>
    <w:rsid w:val="001853A4"/>
    <w:rsid w:val="00606004"/>
    <w:rsid w:val="00BF08A7"/>
    <w:rsid w:val="00E43D52"/>
    <w:rsid w:val="00EA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3D52"/>
    <w:rPr>
      <w:color w:val="808080"/>
    </w:rPr>
  </w:style>
  <w:style w:type="paragraph" w:customStyle="1" w:styleId="4618B0A7662049F9A7FCE362D0733EA1">
    <w:name w:val="4618B0A7662049F9A7FCE362D0733EA1"/>
    <w:rsid w:val="00E43D52"/>
  </w:style>
  <w:style w:type="paragraph" w:customStyle="1" w:styleId="37A0BC473D5F451D8525BFC2ECA7C7D7">
    <w:name w:val="37A0BC473D5F451D8525BFC2ECA7C7D7"/>
    <w:rsid w:val="00E43D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dded xmlns="7ff2bdf6-446a-4c53-9f10-4022a1a1c6ca">2020-03-16T12:45:39+00:00</Dateadded>
    <SharedWithUsers xmlns="6a92ae82-d8a6-4cf0-a8f0-2d1157098800">
      <UserInfo>
        <DisplayName>Judson C. Wesson</DisplayName>
        <AccountId>11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F00BE28865B2439465DB75A93AA8FD" ma:contentTypeVersion="12" ma:contentTypeDescription="Create a new document." ma:contentTypeScope="" ma:versionID="7067e5fdb800f43d1025ada8390e22f1">
  <xsd:schema xmlns:xsd="http://www.w3.org/2001/XMLSchema" xmlns:xs="http://www.w3.org/2001/XMLSchema" xmlns:p="http://schemas.microsoft.com/office/2006/metadata/properties" xmlns:ns2="7ff2bdf6-446a-4c53-9f10-4022a1a1c6ca" xmlns:ns3="6a92ae82-d8a6-4cf0-a8f0-2d1157098800" targetNamespace="http://schemas.microsoft.com/office/2006/metadata/properties" ma:root="true" ma:fieldsID="c7c429d996e4e04eb672b4eeef88b394" ns2:_="" ns3:_="">
    <xsd:import namespace="7ff2bdf6-446a-4c53-9f10-4022a1a1c6ca"/>
    <xsd:import namespace="6a92ae82-d8a6-4cf0-a8f0-2d1157098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adde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2bdf6-446a-4c53-9f10-4022a1a1c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dded" ma:index="17" nillable="true" ma:displayName="Date added" ma:default="[today]" ma:description="Data of when the document was uploaded" ma:format="DateTime" ma:internalName="Dateadd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2ae82-d8a6-4cf0-a8f0-2d1157098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dded xmlns="7ff2bdf6-446a-4c53-9f10-4022a1a1c6ca">2020-03-16T12:45:39+00:00</Dateadded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F00BE28865B2439465DB75A93AA8FD" ma:contentTypeVersion="10" ma:contentTypeDescription="Create a new document." ma:contentTypeScope="" ma:versionID="0a7a69fad69f677f2965d5b29a825dcc">
  <xsd:schema xmlns:xsd="http://www.w3.org/2001/XMLSchema" xmlns:xs="http://www.w3.org/2001/XMLSchema" xmlns:p="http://schemas.microsoft.com/office/2006/metadata/properties" xmlns:ns2="7ff2bdf6-446a-4c53-9f10-4022a1a1c6ca" targetNamespace="http://schemas.microsoft.com/office/2006/metadata/properties" ma:root="true" ma:fieldsID="750a0b4fd4fff392415a417eec273f8d" ns2:_="">
    <xsd:import namespace="7ff2bdf6-446a-4c53-9f10-4022a1a1c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ad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2bdf6-446a-4c53-9f10-4022a1a1c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dded" ma:index="17" nillable="true" ma:displayName="Date added" ma:default="[today]" ma:description="Data of when the document was uploaded" ma:format="DateTime" ma:internalName="Dateadd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C45A92-BD72-4A02-A954-EA3EDC688C93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7ff2bdf6-446a-4c53-9f10-4022a1a1c6ca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3FF0A4-4C62-4650-8E87-BE23F879A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709DF-00C0-46B1-AB4E-DB8BB132D77F}"/>
</file>

<file path=customXml/itemProps4.xml><?xml version="1.0" encoding="utf-8"?>
<ds:datastoreItem xmlns:ds="http://schemas.openxmlformats.org/officeDocument/2006/customXml" ds:itemID="{4CC45A92-BD72-4A02-A954-EA3EDC688C93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7ff2bdf6-446a-4c53-9f10-4022a1a1c6ca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033FF0A4-4C62-4650-8E87-BE23F879A6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5B39D8-AF20-410A-A813-15897E24B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2bdf6-446a-4c53-9f10-4022a1a1c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media release.dot</Template>
  <TotalTime>3</TotalTime>
  <Pages>1</Pages>
  <Words>209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15, 2005</vt:lpstr>
    </vt:vector>
  </TitlesOfParts>
  <Company>Crossroads Behavioral Healthcare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15, 2005</dc:title>
  <dc:subject/>
  <dc:creator>Stacy Bryant</dc:creator>
  <cp:keywords/>
  <cp:lastModifiedBy>Stacy Bryant</cp:lastModifiedBy>
  <cp:revision>5</cp:revision>
  <cp:lastPrinted>2014-10-06T16:03:00Z</cp:lastPrinted>
  <dcterms:created xsi:type="dcterms:W3CDTF">2020-03-16T20:18:00Z</dcterms:created>
  <dcterms:modified xsi:type="dcterms:W3CDTF">2020-03-16T23:30:00Z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0x01010088F00BE28865B2439465DB75A93AA8FD</vt:lpwstr>
  </property>
  <property fmtid="{D5CDD505-2E9C-101B-9397-08002B2CF9AE}" pid="3" name="_dlc_policyId">
    <vt:lpwstr>0x01010052FEA0D4DC0C6B43A0AEA0AA2070DC75|1997230011</vt:lpwstr>
  </property>
  <property fmtid="{D5CDD505-2E9C-101B-9397-08002B2CF9AE}" pid="4" name="ItemRetentionFormula">
    <vt:lpwstr>&lt;formula id="Microsoft.Office.RecordsManagement.PolicyFeatures.Expiration.Formula.BuiltIn"&gt;&lt;number&gt;12&lt;/number&gt;&lt;property&gt;Modified&lt;/property&gt;&lt;propertyId&gt;28cf69c5-fa48-462a-b5cd-27b6f9d2bd5f&lt;/propertyId&gt;&lt;period&gt;years&lt;/period&gt;&lt;/formula&gt;</vt:lpwstr>
  </property>
  <property fmtid="{D5CDD505-2E9C-101B-9397-08002B2CF9AE}" pid="5" name="Order">
    <vt:r8>7000</vt:r8>
  </property>
  <property fmtid="{D5CDD505-2E9C-101B-9397-08002B2CF9AE}" pid="6" name="xd_ProgID">
    <vt:lpwstr/>
  </property>
  <property fmtid="{D5CDD505-2E9C-101B-9397-08002B2CF9AE}" pid="7" name="KpiDescription">
    <vt:lpwstr/>
  </property>
  <property fmtid="{D5CDD505-2E9C-101B-9397-08002B2CF9AE}" pid="8" name="TemplateUrl">
    <vt:lpwstr/>
  </property>
  <property fmtid="{D5CDD505-2E9C-101B-9397-08002B2CF9AE}" pid="9" name="_dlc_ExpireDate">
    <vt:filetime>2019-04-04T19:59:56Z</vt:filetime>
  </property>
</Properties>
</file>