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6B5EA" w14:textId="77777777" w:rsidR="000F0FAB" w:rsidRPr="00ED50BB" w:rsidRDefault="000F0FAB" w:rsidP="000F0FAB">
      <w:pPr>
        <w:rPr>
          <w:rFonts w:cstheme="minorHAnsi"/>
          <w:szCs w:val="22"/>
        </w:rPr>
      </w:pPr>
      <w:bookmarkStart w:id="0" w:name="_GoBack"/>
      <w:bookmarkEnd w:id="0"/>
    </w:p>
    <w:p w14:paraId="0CBD92D3" w14:textId="77777777" w:rsidR="00450918" w:rsidRPr="00ED50BB" w:rsidRDefault="00450918" w:rsidP="000F0FAB">
      <w:pPr>
        <w:rPr>
          <w:rFonts w:cstheme="minorHAnsi"/>
          <w:szCs w:val="22"/>
        </w:rPr>
      </w:pPr>
    </w:p>
    <w:p w14:paraId="5FB660B2" w14:textId="77777777" w:rsidR="00B0457E" w:rsidRPr="00ED50BB" w:rsidRDefault="00B0457E" w:rsidP="000F0FAB">
      <w:pPr>
        <w:rPr>
          <w:rFonts w:cstheme="minorHAnsi"/>
          <w:szCs w:val="22"/>
        </w:rPr>
      </w:pPr>
    </w:p>
    <w:p w14:paraId="72A887C5" w14:textId="77777777" w:rsidR="00B0457E" w:rsidRPr="00ED50BB" w:rsidRDefault="00B0457E" w:rsidP="000F0FAB">
      <w:pPr>
        <w:rPr>
          <w:rFonts w:cstheme="minorHAnsi"/>
          <w:szCs w:val="22"/>
        </w:rPr>
      </w:pPr>
    </w:p>
    <w:p w14:paraId="466D7B1D" w14:textId="77777777" w:rsidR="00B0457E" w:rsidRPr="00ED50BB" w:rsidRDefault="00B0457E" w:rsidP="000F0FAB">
      <w:pPr>
        <w:rPr>
          <w:rFonts w:cstheme="minorHAnsi"/>
          <w:szCs w:val="22"/>
        </w:rPr>
      </w:pPr>
    </w:p>
    <w:p w14:paraId="7118ECC3" w14:textId="77777777" w:rsidR="00B0457E" w:rsidRPr="00ED50BB" w:rsidRDefault="00B0457E" w:rsidP="000F0FAB">
      <w:pPr>
        <w:rPr>
          <w:rFonts w:cstheme="minorHAnsi"/>
          <w:szCs w:val="22"/>
        </w:rPr>
      </w:pPr>
    </w:p>
    <w:p w14:paraId="643FDDE3" w14:textId="77777777" w:rsidR="00B22478" w:rsidRDefault="00B22478" w:rsidP="007C65B1">
      <w:pPr>
        <w:jc w:val="center"/>
        <w:rPr>
          <w:b/>
        </w:rPr>
      </w:pPr>
    </w:p>
    <w:p w14:paraId="013040C9" w14:textId="77777777" w:rsidR="007C65B1" w:rsidRPr="007C65B1" w:rsidRDefault="00D20667" w:rsidP="007C65B1">
      <w:pPr>
        <w:jc w:val="center"/>
        <w:rPr>
          <w:b/>
          <w:sz w:val="22"/>
          <w:szCs w:val="22"/>
        </w:rPr>
      </w:pPr>
      <w:r>
        <w:rPr>
          <w:b/>
        </w:rPr>
        <w:t>Service Stability</w:t>
      </w:r>
      <w:r w:rsidR="007C65B1" w:rsidRPr="007C65B1">
        <w:rPr>
          <w:b/>
        </w:rPr>
        <w:t xml:space="preserve"> Funding Request</w:t>
      </w:r>
    </w:p>
    <w:p w14:paraId="3332010A" w14:textId="77777777" w:rsidR="007C65B1" w:rsidRPr="007C65B1" w:rsidRDefault="007C65B1" w:rsidP="007C65B1">
      <w:pPr>
        <w:jc w:val="center"/>
        <w:rPr>
          <w:b/>
        </w:rPr>
      </w:pPr>
      <w:r w:rsidRPr="007C65B1">
        <w:rPr>
          <w:b/>
        </w:rPr>
        <w:t>COVID-19</w:t>
      </w:r>
    </w:p>
    <w:p w14:paraId="205EA1F2" w14:textId="77777777" w:rsidR="007C65B1" w:rsidRDefault="007C65B1" w:rsidP="007C65B1">
      <w:pPr>
        <w:jc w:val="center"/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2337"/>
        <w:gridCol w:w="2518"/>
        <w:gridCol w:w="2338"/>
        <w:gridCol w:w="3062"/>
      </w:tblGrid>
      <w:tr w:rsidR="007C65B1" w14:paraId="556A7ABF" w14:textId="77777777" w:rsidTr="007C65B1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8090" w14:textId="77777777" w:rsidR="007C65B1" w:rsidRDefault="007C65B1">
            <w:r>
              <w:t>Provider Name: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0CFC" w14:textId="77777777" w:rsidR="007C65B1" w:rsidRDefault="007C65B1" w:rsidP="00474246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AFAA9" w14:textId="77777777" w:rsidR="007C65B1" w:rsidRDefault="007C65B1">
            <w:r>
              <w:t>Date</w:t>
            </w:r>
            <w:r w:rsidR="008767A3">
              <w:t>: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FA71" w14:textId="77777777" w:rsidR="008767A3" w:rsidRPr="008767A3" w:rsidRDefault="008767A3" w:rsidP="008767A3">
            <w:pPr>
              <w:ind w:firstLine="720"/>
            </w:pPr>
          </w:p>
        </w:tc>
      </w:tr>
      <w:tr w:rsidR="007C65B1" w14:paraId="1266AB39" w14:textId="77777777" w:rsidTr="007C65B1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3C5FA" w14:textId="77777777" w:rsidR="007C65B1" w:rsidRDefault="007C65B1">
            <w:r>
              <w:t xml:space="preserve">Provider Contact Person: 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0ACB" w14:textId="77777777" w:rsidR="007C65B1" w:rsidRDefault="007C65B1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FB12" w14:textId="77777777" w:rsidR="007C65B1" w:rsidRDefault="007C65B1">
            <w:r>
              <w:t>Provider Contact Number and Email: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958A" w14:textId="77777777" w:rsidR="007C65B1" w:rsidRDefault="007C65B1"/>
        </w:tc>
      </w:tr>
    </w:tbl>
    <w:p w14:paraId="07C36641" w14:textId="77777777" w:rsidR="007C65B1" w:rsidRDefault="007C65B1" w:rsidP="007C65B1">
      <w:pPr>
        <w:rPr>
          <w:rFonts w:cstheme="minorBidi"/>
          <w:sz w:val="22"/>
          <w:szCs w:val="22"/>
        </w:rPr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4135"/>
        <w:gridCol w:w="6120"/>
      </w:tblGrid>
      <w:tr w:rsidR="00DE4BC1" w14:paraId="2E99AE34" w14:textId="77777777" w:rsidTr="00B22478">
        <w:tc>
          <w:tcPr>
            <w:tcW w:w="4135" w:type="dxa"/>
          </w:tcPr>
          <w:p w14:paraId="6E367618" w14:textId="77777777" w:rsidR="00DE4BC1" w:rsidRDefault="00DE4BC1" w:rsidP="007C65B1">
            <w:pPr>
              <w:rPr>
                <w:rFonts w:cstheme="minorBidi"/>
                <w:sz w:val="22"/>
                <w:szCs w:val="22"/>
              </w:rPr>
            </w:pPr>
            <w:r>
              <w:t xml:space="preserve">Please Provide Justification for the funding request and differentiate between Medicaid or State Services:  </w:t>
            </w:r>
          </w:p>
        </w:tc>
        <w:tc>
          <w:tcPr>
            <w:tcW w:w="6120" w:type="dxa"/>
          </w:tcPr>
          <w:p w14:paraId="3A5D768C" w14:textId="77777777" w:rsidR="00DE4BC1" w:rsidRDefault="00DE4BC1" w:rsidP="007C65B1"/>
        </w:tc>
      </w:tr>
      <w:tr w:rsidR="00DE4BC1" w14:paraId="3A6FC4EE" w14:textId="77777777" w:rsidTr="00B22478">
        <w:tc>
          <w:tcPr>
            <w:tcW w:w="4135" w:type="dxa"/>
          </w:tcPr>
          <w:p w14:paraId="58BCD675" w14:textId="77777777" w:rsidR="00DE4BC1" w:rsidRDefault="00DE4BC1" w:rsidP="007C65B1">
            <w:r>
              <w:t>Services impacted and further justification</w:t>
            </w:r>
            <w:proofErr w:type="gramStart"/>
            <w:r>
              <w:t>:  (</w:t>
            </w:r>
            <w:proofErr w:type="gramEnd"/>
            <w:r>
              <w:t>how many were served prior to COVID-19, how many can you serve now?  what is your lost revenue that you cannot bill for?</w:t>
            </w:r>
          </w:p>
        </w:tc>
        <w:tc>
          <w:tcPr>
            <w:tcW w:w="6120" w:type="dxa"/>
          </w:tcPr>
          <w:p w14:paraId="5F7C30FA" w14:textId="77777777" w:rsidR="00DE4BC1" w:rsidRDefault="00DE4BC1" w:rsidP="007C65B1"/>
        </w:tc>
      </w:tr>
      <w:tr w:rsidR="00DE4BC1" w14:paraId="3C28E29C" w14:textId="77777777" w:rsidTr="00B22478">
        <w:tc>
          <w:tcPr>
            <w:tcW w:w="4135" w:type="dxa"/>
          </w:tcPr>
          <w:p w14:paraId="6CE2BDB1" w14:textId="77777777" w:rsidR="00DE4BC1" w:rsidRDefault="00DE4BC1" w:rsidP="007C65B1">
            <w:r>
              <w:t>Delivery mechanism for each service related to COVID 19</w:t>
            </w:r>
          </w:p>
        </w:tc>
        <w:tc>
          <w:tcPr>
            <w:tcW w:w="6120" w:type="dxa"/>
          </w:tcPr>
          <w:p w14:paraId="51942A55" w14:textId="77777777" w:rsidR="00DE4BC1" w:rsidRDefault="00DE4BC1" w:rsidP="007C65B1"/>
        </w:tc>
      </w:tr>
      <w:tr w:rsidR="00DE4BC1" w14:paraId="5F4A91F5" w14:textId="77777777" w:rsidTr="00B22478">
        <w:tc>
          <w:tcPr>
            <w:tcW w:w="4135" w:type="dxa"/>
          </w:tcPr>
          <w:p w14:paraId="078A4B73" w14:textId="77777777" w:rsidR="00DE4BC1" w:rsidRDefault="00B22478" w:rsidP="007C65B1">
            <w:r>
              <w:t>Cost associated/reimbursement recommended</w:t>
            </w:r>
            <w:proofErr w:type="gramStart"/>
            <w:r>
              <w:t>:  (</w:t>
            </w:r>
            <w:proofErr w:type="gramEnd"/>
            <w:r>
              <w:t>what is the level of support needed to assist with costs associated or sustain services with least member impact)</w:t>
            </w:r>
          </w:p>
        </w:tc>
        <w:tc>
          <w:tcPr>
            <w:tcW w:w="6120" w:type="dxa"/>
          </w:tcPr>
          <w:p w14:paraId="5F7D26E9" w14:textId="77777777" w:rsidR="00DE4BC1" w:rsidRDefault="00DE4BC1" w:rsidP="007C65B1"/>
        </w:tc>
      </w:tr>
      <w:tr w:rsidR="00B22478" w14:paraId="6A30C69A" w14:textId="77777777" w:rsidTr="00B22478">
        <w:tc>
          <w:tcPr>
            <w:tcW w:w="4135" w:type="dxa"/>
          </w:tcPr>
          <w:p w14:paraId="4ACE51A0" w14:textId="77777777" w:rsidR="00B22478" w:rsidRDefault="00B22478" w:rsidP="007C65B1">
            <w:r>
              <w:t>If the request involves a recurring cost, please explain and provide the duration and monthly dollars requested</w:t>
            </w:r>
            <w:proofErr w:type="gramStart"/>
            <w:r>
              <w:t>:  (</w:t>
            </w:r>
            <w:proofErr w:type="gramEnd"/>
            <w:r>
              <w:t xml:space="preserve">i.e., for example, please provide a start date and end date – 3/10/2020 until 6/30/2020, X monthly dollars </w:t>
            </w:r>
          </w:p>
        </w:tc>
        <w:tc>
          <w:tcPr>
            <w:tcW w:w="6120" w:type="dxa"/>
          </w:tcPr>
          <w:p w14:paraId="681E36FF" w14:textId="77777777" w:rsidR="00B22478" w:rsidRDefault="00B22478" w:rsidP="007C65B1"/>
        </w:tc>
      </w:tr>
      <w:tr w:rsidR="00B22478" w14:paraId="1DFAD55A" w14:textId="77777777" w:rsidTr="00B22478">
        <w:tc>
          <w:tcPr>
            <w:tcW w:w="4135" w:type="dxa"/>
          </w:tcPr>
          <w:p w14:paraId="6C3FE659" w14:textId="77777777" w:rsidR="00B22478" w:rsidRDefault="00B22478" w:rsidP="007C65B1">
            <w:r>
              <w:t xml:space="preserve">Non-Covered Costs – such as tablets, technology, staff, etc. – </w:t>
            </w:r>
            <w:proofErr w:type="spellStart"/>
            <w:r>
              <w:t>i.e</w:t>
            </w:r>
            <w:proofErr w:type="spellEnd"/>
            <w:r>
              <w:t xml:space="preserve">, is a one-time cost?  </w:t>
            </w:r>
          </w:p>
        </w:tc>
        <w:tc>
          <w:tcPr>
            <w:tcW w:w="6120" w:type="dxa"/>
          </w:tcPr>
          <w:p w14:paraId="6A74CD74" w14:textId="77777777" w:rsidR="00B22478" w:rsidRDefault="00B22478" w:rsidP="007C65B1"/>
        </w:tc>
      </w:tr>
    </w:tbl>
    <w:p w14:paraId="3AD79AFD" w14:textId="77777777" w:rsidR="007C65B1" w:rsidRDefault="007C65B1" w:rsidP="000F0FAB">
      <w:pPr>
        <w:rPr>
          <w:rFonts w:cstheme="minorHAnsi"/>
          <w:szCs w:val="22"/>
        </w:rPr>
      </w:pPr>
    </w:p>
    <w:tbl>
      <w:tblPr>
        <w:tblStyle w:val="TableGrid"/>
        <w:tblW w:w="10350" w:type="dxa"/>
        <w:tblInd w:w="-95" w:type="dxa"/>
        <w:tblLook w:val="04A0" w:firstRow="1" w:lastRow="0" w:firstColumn="1" w:lastColumn="0" w:noHBand="0" w:noVBand="1"/>
      </w:tblPr>
      <w:tblGrid>
        <w:gridCol w:w="5035"/>
        <w:gridCol w:w="5315"/>
      </w:tblGrid>
      <w:tr w:rsidR="007C65B1" w14:paraId="4D1E7C05" w14:textId="77777777" w:rsidTr="008B2C07">
        <w:tc>
          <w:tcPr>
            <w:tcW w:w="5035" w:type="dxa"/>
          </w:tcPr>
          <w:p w14:paraId="7C61A5B6" w14:textId="77777777" w:rsidR="007C65B1" w:rsidRDefault="007C65B1" w:rsidP="000F0FAB">
            <w:pPr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Submitted by:</w:t>
            </w:r>
            <w:r w:rsidR="008767A3">
              <w:rPr>
                <w:rFonts w:cstheme="minorHAnsi"/>
                <w:szCs w:val="22"/>
              </w:rPr>
              <w:t xml:space="preserve"> </w:t>
            </w:r>
          </w:p>
        </w:tc>
        <w:tc>
          <w:tcPr>
            <w:tcW w:w="5315" w:type="dxa"/>
          </w:tcPr>
          <w:p w14:paraId="491F3419" w14:textId="77777777" w:rsidR="007C65B1" w:rsidRDefault="007C65B1" w:rsidP="000F0FAB">
            <w:pPr>
              <w:rPr>
                <w:rFonts w:cstheme="minorHAnsi"/>
                <w:szCs w:val="22"/>
              </w:rPr>
            </w:pPr>
          </w:p>
        </w:tc>
      </w:tr>
    </w:tbl>
    <w:p w14:paraId="2588BCF6" w14:textId="77777777" w:rsidR="007C65B1" w:rsidRPr="00ED50BB" w:rsidRDefault="007C65B1" w:rsidP="000F0FAB">
      <w:pPr>
        <w:rPr>
          <w:rFonts w:cstheme="minorHAnsi"/>
          <w:szCs w:val="22"/>
        </w:rPr>
      </w:pPr>
    </w:p>
    <w:sectPr w:rsidR="007C65B1" w:rsidRPr="00ED50BB" w:rsidSect="00D423FC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0" w:footer="57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4125B0" w14:textId="77777777" w:rsidR="00982049" w:rsidRDefault="00982049">
      <w:r>
        <w:separator/>
      </w:r>
    </w:p>
  </w:endnote>
  <w:endnote w:type="continuationSeparator" w:id="0">
    <w:p w14:paraId="5D03DE34" w14:textId="77777777" w:rsidR="00982049" w:rsidRDefault="00982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 Linotype,Segoe UI">
    <w:altName w:val="Palatino Linotype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,Segoe UI,Malg">
    <w:altName w:val="Palatino Linotype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360"/>
      <w:gridCol w:w="3360"/>
      <w:gridCol w:w="3360"/>
    </w:tblGrid>
    <w:tr w:rsidR="491D6C5C" w14:paraId="07BEC33B" w14:textId="77777777" w:rsidTr="491D6C5C">
      <w:tc>
        <w:tcPr>
          <w:tcW w:w="3360" w:type="dxa"/>
        </w:tcPr>
        <w:p w14:paraId="5BC0E19F" w14:textId="77777777" w:rsidR="491D6C5C" w:rsidRDefault="491D6C5C" w:rsidP="491D6C5C">
          <w:pPr>
            <w:pStyle w:val="Header"/>
            <w:ind w:left="-115"/>
          </w:pPr>
        </w:p>
      </w:tc>
      <w:tc>
        <w:tcPr>
          <w:tcW w:w="3360" w:type="dxa"/>
        </w:tcPr>
        <w:p w14:paraId="119C6F19" w14:textId="77777777" w:rsidR="491D6C5C" w:rsidRDefault="491D6C5C" w:rsidP="491D6C5C">
          <w:pPr>
            <w:pStyle w:val="Header"/>
            <w:jc w:val="center"/>
          </w:pPr>
        </w:p>
      </w:tc>
      <w:tc>
        <w:tcPr>
          <w:tcW w:w="3360" w:type="dxa"/>
        </w:tcPr>
        <w:p w14:paraId="395EDFDC" w14:textId="77777777" w:rsidR="491D6C5C" w:rsidRDefault="491D6C5C" w:rsidP="491D6C5C">
          <w:pPr>
            <w:pStyle w:val="Header"/>
            <w:ind w:right="-115"/>
            <w:jc w:val="right"/>
          </w:pPr>
        </w:p>
      </w:tc>
    </w:tr>
  </w:tbl>
  <w:p w14:paraId="3C546CC6" w14:textId="77777777" w:rsidR="491D6C5C" w:rsidRDefault="491D6C5C" w:rsidP="491D6C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648" w:type="dxa"/>
      <w:tblInd w:w="-360" w:type="dxa"/>
      <w:tblLayout w:type="fixed"/>
      <w:tblLook w:val="0680" w:firstRow="0" w:lastRow="0" w:firstColumn="1" w:lastColumn="0" w:noHBand="1" w:noVBand="1"/>
    </w:tblPr>
    <w:tblGrid>
      <w:gridCol w:w="3690"/>
      <w:gridCol w:w="3240"/>
      <w:gridCol w:w="3718"/>
    </w:tblGrid>
    <w:tr w:rsidR="00025C0D" w14:paraId="11B64C62" w14:textId="77777777" w:rsidTr="65A69D06">
      <w:trPr>
        <w:trHeight w:val="602"/>
      </w:trPr>
      <w:tc>
        <w:tcPr>
          <w:tcW w:w="3690" w:type="dxa"/>
          <w:tcBorders>
            <w:top w:val="nil"/>
            <w:left w:val="nil"/>
            <w:bottom w:val="nil"/>
            <w:right w:val="nil"/>
          </w:tcBorders>
        </w:tcPr>
        <w:p w14:paraId="1F56F96D" w14:textId="77777777" w:rsidR="00365B25" w:rsidRPr="00795E26" w:rsidRDefault="65A69D06" w:rsidP="65A69D06">
          <w:pPr>
            <w:jc w:val="center"/>
            <w:rPr>
              <w:rFonts w:ascii="Palatino Linotype" w:eastAsia="Palatino Linotype" w:hAnsi="Palatino Linotype" w:cs="Palatino Linotype"/>
            </w:rPr>
          </w:pPr>
          <w:r w:rsidRPr="65A69D06">
            <w:rPr>
              <w:rFonts w:ascii="Palatino Linotype" w:eastAsia="Palatino Linotype" w:hAnsi="Palatino Linotype" w:cs="Palatino Linotype"/>
              <w:color w:val="000000" w:themeColor="text1"/>
              <w:sz w:val="20"/>
              <w:szCs w:val="20"/>
            </w:rPr>
            <w:t>Corporate Office</w:t>
          </w:r>
          <w:r w:rsidRPr="65A69D06">
            <w:rPr>
              <w:rFonts w:ascii="Palatino Linotype,Segoe UI" w:eastAsia="Palatino Linotype,Segoe UI" w:hAnsi="Palatino Linotype,Segoe UI" w:cs="Palatino Linotype,Segoe UI"/>
              <w:color w:val="000000" w:themeColor="text1"/>
              <w:sz w:val="18"/>
              <w:szCs w:val="18"/>
            </w:rPr>
            <w:t xml:space="preserve"> </w:t>
          </w:r>
          <w:r w:rsidR="00365B25">
            <w:br/>
          </w:r>
          <w:r w:rsidRPr="65A69D06">
            <w:rPr>
              <w:rFonts w:ascii="Palatino Linotype" w:eastAsia="Palatino Linotype" w:hAnsi="Palatino Linotype" w:cs="Palatino Linotype"/>
              <w:color w:val="808080" w:themeColor="text1" w:themeTint="7F"/>
              <w:sz w:val="18"/>
              <w:szCs w:val="18"/>
            </w:rPr>
            <w:t xml:space="preserve">901 S New Hope Rd. </w:t>
          </w:r>
          <w:r w:rsidR="00365B25">
            <w:br/>
          </w:r>
          <w:r w:rsidRPr="65A69D06">
            <w:rPr>
              <w:rFonts w:ascii="Palatino Linotype" w:eastAsia="Palatino Linotype" w:hAnsi="Palatino Linotype" w:cs="Palatino Linotype"/>
              <w:color w:val="808080" w:themeColor="text1" w:themeTint="7F"/>
              <w:sz w:val="18"/>
              <w:szCs w:val="18"/>
            </w:rPr>
            <w:t>Gastonia, NC 28054</w:t>
          </w:r>
        </w:p>
      </w:tc>
      <w:tc>
        <w:tcPr>
          <w:tcW w:w="3240" w:type="dxa"/>
          <w:tcBorders>
            <w:top w:val="nil"/>
            <w:left w:val="nil"/>
            <w:bottom w:val="nil"/>
            <w:right w:val="nil"/>
          </w:tcBorders>
        </w:tcPr>
        <w:p w14:paraId="66AB9B25" w14:textId="77777777" w:rsidR="00365B25" w:rsidRPr="00C02DF9" w:rsidRDefault="00365B25" w:rsidP="001B0638">
          <w:pPr>
            <w:tabs>
              <w:tab w:val="center" w:pos="4680"/>
              <w:tab w:val="right" w:pos="9360"/>
            </w:tabs>
            <w:jc w:val="center"/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</w:pPr>
          <w:r w:rsidRPr="00C02DF9"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  <w:t>Elkin Region Office</w:t>
          </w:r>
        </w:p>
        <w:p w14:paraId="606BBE65" w14:textId="77777777" w:rsidR="00365B25" w:rsidRDefault="65A69D06" w:rsidP="001B0638">
          <w:pPr>
            <w:jc w:val="center"/>
          </w:pPr>
          <w:r w:rsidRPr="65A69D06">
            <w:rPr>
              <w:rFonts w:ascii="Palatino Linotype" w:eastAsia="Palatino Linotype" w:hAnsi="Palatino Linotype" w:cs="Palatino Linotype"/>
              <w:color w:val="808080" w:themeColor="text1" w:themeTint="7F"/>
              <w:sz w:val="18"/>
              <w:szCs w:val="18"/>
            </w:rPr>
            <w:t>200 Elkin Business Park Drive</w:t>
          </w:r>
          <w:r w:rsidR="00365B25">
            <w:br/>
          </w:r>
          <w:r w:rsidRPr="65A69D06">
            <w:rPr>
              <w:rFonts w:ascii="Palatino Linotype" w:eastAsia="Palatino Linotype" w:hAnsi="Palatino Linotype" w:cs="Palatino Linotype"/>
              <w:color w:val="808080" w:themeColor="text1" w:themeTint="7F"/>
              <w:sz w:val="18"/>
              <w:szCs w:val="18"/>
            </w:rPr>
            <w:t>Elkin, NC 28621</w:t>
          </w:r>
        </w:p>
      </w:tc>
      <w:tc>
        <w:tcPr>
          <w:tcW w:w="3718" w:type="dxa"/>
          <w:tcBorders>
            <w:top w:val="nil"/>
            <w:left w:val="nil"/>
            <w:bottom w:val="nil"/>
            <w:right w:val="nil"/>
          </w:tcBorders>
        </w:tcPr>
        <w:p w14:paraId="20740E5F" w14:textId="77777777" w:rsidR="00365B25" w:rsidRPr="00795E26" w:rsidRDefault="007647F5" w:rsidP="001B0638">
          <w:pPr>
            <w:tabs>
              <w:tab w:val="center" w:pos="4680"/>
              <w:tab w:val="right" w:pos="9360"/>
            </w:tabs>
            <w:jc w:val="center"/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</w:pPr>
          <w:r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  <w:t xml:space="preserve">Hickory </w:t>
          </w:r>
          <w:r w:rsidR="00365B25" w:rsidRPr="00795E26"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  <w:t>Region Office</w:t>
          </w:r>
        </w:p>
        <w:p w14:paraId="1F5818A6" w14:textId="77777777" w:rsidR="000F0FAB" w:rsidRPr="000F0FAB" w:rsidRDefault="00365B25" w:rsidP="000F0FAB">
          <w:pPr>
            <w:jc w:val="center"/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</w:pPr>
          <w:r w:rsidRPr="00C02DF9"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  <w:t>1985 Tate Blvd. SE, Suite</w:t>
          </w:r>
          <w:r w:rsidR="00795E26" w:rsidRPr="00C02DF9">
            <w:rPr>
              <w:rFonts w:ascii="Palatino Linotype" w:hAnsi="Palatino Linotype" w:cs="Segoe UI"/>
              <w:color w:val="808080" w:themeColor="background1" w:themeShade="80"/>
              <w:sz w:val="20"/>
              <w:szCs w:val="20"/>
            </w:rPr>
            <w:t xml:space="preserve"> </w:t>
          </w:r>
          <w:r w:rsidRPr="00C02DF9"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  <w:t>529</w:t>
          </w:r>
          <w:r w:rsidRPr="00C02DF9"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  <w:br/>
            <w:t>Hickory, NC 28602</w:t>
          </w:r>
        </w:p>
      </w:tc>
    </w:tr>
  </w:tbl>
  <w:p w14:paraId="199D084C" w14:textId="77777777" w:rsidR="00450918" w:rsidRPr="00CC7C9E" w:rsidRDefault="65A69D06" w:rsidP="65A69D06">
    <w:pPr>
      <w:tabs>
        <w:tab w:val="left" w:pos="5040"/>
        <w:tab w:val="left" w:pos="7335"/>
      </w:tabs>
      <w:spacing w:before="100" w:beforeAutospacing="1"/>
      <w:jc w:val="center"/>
      <w:rPr>
        <w:rFonts w:ascii="Palatino Linotype" w:eastAsia="Palatino Linotype" w:hAnsi="Palatino Linotype" w:cs="Palatino Linotype"/>
      </w:rPr>
    </w:pPr>
    <w:r w:rsidRPr="65A69D06">
      <w:rPr>
        <w:rFonts w:ascii="Palatino Linotype" w:eastAsia="Palatino Linotype" w:hAnsi="Palatino Linotype" w:cs="Palatino Linotype"/>
      </w:rPr>
      <w:t xml:space="preserve">1-888-235-HOPE (4673) </w:t>
    </w:r>
    <w:r w:rsidRPr="65A69D06">
      <w:rPr>
        <w:rFonts w:ascii="Palatino Linotype,Segoe UI,Malg" w:eastAsia="Palatino Linotype,Segoe UI,Malg" w:hAnsi="Palatino Linotype,Segoe UI,Malg" w:cs="Palatino Linotype,Segoe UI,Malg"/>
        <w:sz w:val="20"/>
        <w:szCs w:val="20"/>
        <w:lang w:eastAsia="ko-KR"/>
      </w:rPr>
      <w:t>•</w:t>
    </w:r>
    <w:r w:rsidRPr="65A69D06">
      <w:rPr>
        <w:rFonts w:ascii="Palatino Linotype,Segoe UI,Malg" w:eastAsia="Palatino Linotype,Segoe UI,Malg" w:hAnsi="Palatino Linotype,Segoe UI,Malg" w:cs="Palatino Linotype,Segoe UI,Malg"/>
        <w:lang w:eastAsia="ko-KR"/>
      </w:rPr>
      <w:t xml:space="preserve"> </w:t>
    </w:r>
    <w:hyperlink r:id="rId1">
      <w:r w:rsidRPr="65A69D06">
        <w:rPr>
          <w:rStyle w:val="Hyperlink"/>
          <w:rFonts w:ascii="Palatino Linotype" w:eastAsia="Palatino Linotype" w:hAnsi="Palatino Linotype" w:cs="Palatino Linotype"/>
          <w:color w:val="auto"/>
          <w:u w:val="none"/>
        </w:rPr>
        <w:t>www.PartnersBHM.org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E49C8" w14:textId="77777777" w:rsidR="00982049" w:rsidRDefault="00982049">
      <w:r>
        <w:separator/>
      </w:r>
    </w:p>
  </w:footnote>
  <w:footnote w:type="continuationSeparator" w:id="0">
    <w:p w14:paraId="15EFC89D" w14:textId="77777777" w:rsidR="00982049" w:rsidRDefault="00982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ED5A8" w14:textId="77777777" w:rsidR="000F0FAB" w:rsidRDefault="000F0FAB" w:rsidP="002816FC">
    <w:pPr>
      <w:pStyle w:val="Header"/>
      <w:tabs>
        <w:tab w:val="clear" w:pos="4320"/>
        <w:tab w:val="clear" w:pos="8640"/>
        <w:tab w:val="left" w:pos="142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76BF7" w14:textId="77777777" w:rsidR="00C02DF9" w:rsidRPr="00826EFF" w:rsidRDefault="00301B53" w:rsidP="65A69D06">
    <w:pPr>
      <w:pStyle w:val="Header"/>
      <w:tabs>
        <w:tab w:val="left" w:pos="5040"/>
        <w:tab w:val="left" w:pos="9558"/>
      </w:tabs>
      <w:ind w:hanging="1080"/>
      <w:rPr>
        <w:rFonts w:ascii="Georgia" w:eastAsia="Georgia" w:hAnsi="Georgia" w:cs="Georg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0AC5FEE" wp14:editId="2FE9146A">
          <wp:simplePos x="0" y="0"/>
          <wp:positionH relativeFrom="margin">
            <wp:posOffset>2110105</wp:posOffset>
          </wp:positionH>
          <wp:positionV relativeFrom="margin">
            <wp:posOffset>-523875</wp:posOffset>
          </wp:positionV>
          <wp:extent cx="2181225" cy="171468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Partners%20logo%20vertical_sc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1225" cy="1714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EFF">
      <w:ptab w:relativeTo="margin" w:alignment="center" w:leader="none"/>
    </w:r>
    <w:r w:rsidR="00826EFF"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725C4"/>
    <w:multiLevelType w:val="hybridMultilevel"/>
    <w:tmpl w:val="4BE62A54"/>
    <w:lvl w:ilvl="0" w:tplc="61322612">
      <w:start w:val="1"/>
      <w:numFmt w:val="bullet"/>
      <w:lvlText w:val=""/>
      <w:lvlJc w:val="left"/>
      <w:pPr>
        <w:tabs>
          <w:tab w:val="num" w:pos="1110"/>
        </w:tabs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1BD27E3C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F746D7D"/>
    <w:multiLevelType w:val="hybridMultilevel"/>
    <w:tmpl w:val="3A369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54CED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339D42CA"/>
    <w:multiLevelType w:val="hybridMultilevel"/>
    <w:tmpl w:val="F7A04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D5495"/>
    <w:multiLevelType w:val="hybridMultilevel"/>
    <w:tmpl w:val="9766CAAA"/>
    <w:lvl w:ilvl="0" w:tplc="00CE54EE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012F6"/>
    <w:multiLevelType w:val="hybridMultilevel"/>
    <w:tmpl w:val="47B439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A6109D"/>
    <w:multiLevelType w:val="hybridMultilevel"/>
    <w:tmpl w:val="2D88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133B0E"/>
    <w:multiLevelType w:val="hybridMultilevel"/>
    <w:tmpl w:val="892825EC"/>
    <w:lvl w:ilvl="0" w:tplc="11EC0C5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16AC0790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647F3326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1NzMxNDO0MDG0sLBQ0lEKTi0uzszPAykwrgUAgcTv+iwAAAA="/>
  </w:docVars>
  <w:rsids>
    <w:rsidRoot w:val="00931246"/>
    <w:rsid w:val="000061CC"/>
    <w:rsid w:val="00025C0D"/>
    <w:rsid w:val="000365D5"/>
    <w:rsid w:val="00040A39"/>
    <w:rsid w:val="00071010"/>
    <w:rsid w:val="000725BC"/>
    <w:rsid w:val="0008082D"/>
    <w:rsid w:val="000860A9"/>
    <w:rsid w:val="0009386F"/>
    <w:rsid w:val="00096CF2"/>
    <w:rsid w:val="000A3EF8"/>
    <w:rsid w:val="000B1167"/>
    <w:rsid w:val="000C0227"/>
    <w:rsid w:val="000E14CE"/>
    <w:rsid w:val="000F0FAB"/>
    <w:rsid w:val="000F6968"/>
    <w:rsid w:val="00103666"/>
    <w:rsid w:val="00110175"/>
    <w:rsid w:val="00111EE7"/>
    <w:rsid w:val="001248BE"/>
    <w:rsid w:val="001265DF"/>
    <w:rsid w:val="00126D9D"/>
    <w:rsid w:val="001306BF"/>
    <w:rsid w:val="00131B9B"/>
    <w:rsid w:val="00133104"/>
    <w:rsid w:val="001345FD"/>
    <w:rsid w:val="0015231C"/>
    <w:rsid w:val="001543B5"/>
    <w:rsid w:val="001554F6"/>
    <w:rsid w:val="00157B18"/>
    <w:rsid w:val="00160BE1"/>
    <w:rsid w:val="001638AB"/>
    <w:rsid w:val="001A74E9"/>
    <w:rsid w:val="001A7D0A"/>
    <w:rsid w:val="001B0638"/>
    <w:rsid w:val="001B1EE9"/>
    <w:rsid w:val="001B43E7"/>
    <w:rsid w:val="001B6295"/>
    <w:rsid w:val="001C4A9A"/>
    <w:rsid w:val="001C584F"/>
    <w:rsid w:val="001D6FB9"/>
    <w:rsid w:val="001E2205"/>
    <w:rsid w:val="001E6516"/>
    <w:rsid w:val="001F45C3"/>
    <w:rsid w:val="0020226D"/>
    <w:rsid w:val="0020530A"/>
    <w:rsid w:val="0022502C"/>
    <w:rsid w:val="002300AB"/>
    <w:rsid w:val="00230944"/>
    <w:rsid w:val="00233666"/>
    <w:rsid w:val="00234123"/>
    <w:rsid w:val="00240F2B"/>
    <w:rsid w:val="00243DF4"/>
    <w:rsid w:val="0025200E"/>
    <w:rsid w:val="002552B6"/>
    <w:rsid w:val="0026659C"/>
    <w:rsid w:val="00274DBA"/>
    <w:rsid w:val="0027663D"/>
    <w:rsid w:val="002816FC"/>
    <w:rsid w:val="0029081A"/>
    <w:rsid w:val="00295648"/>
    <w:rsid w:val="002A1DDE"/>
    <w:rsid w:val="002B71EF"/>
    <w:rsid w:val="002F7423"/>
    <w:rsid w:val="00301B53"/>
    <w:rsid w:val="00310805"/>
    <w:rsid w:val="0031246B"/>
    <w:rsid w:val="00315226"/>
    <w:rsid w:val="003179AC"/>
    <w:rsid w:val="00323206"/>
    <w:rsid w:val="0032479F"/>
    <w:rsid w:val="003445D5"/>
    <w:rsid w:val="003521B7"/>
    <w:rsid w:val="003571AE"/>
    <w:rsid w:val="00360EF6"/>
    <w:rsid w:val="0036571D"/>
    <w:rsid w:val="00365B25"/>
    <w:rsid w:val="003660E8"/>
    <w:rsid w:val="00366BE7"/>
    <w:rsid w:val="00367283"/>
    <w:rsid w:val="00383724"/>
    <w:rsid w:val="003A6D09"/>
    <w:rsid w:val="003C0FC9"/>
    <w:rsid w:val="003D6DB7"/>
    <w:rsid w:val="003E50D2"/>
    <w:rsid w:val="003F286B"/>
    <w:rsid w:val="004118F3"/>
    <w:rsid w:val="004165E2"/>
    <w:rsid w:val="00416C45"/>
    <w:rsid w:val="004179BE"/>
    <w:rsid w:val="004372EF"/>
    <w:rsid w:val="00447F2D"/>
    <w:rsid w:val="00450918"/>
    <w:rsid w:val="0045490F"/>
    <w:rsid w:val="00454B4B"/>
    <w:rsid w:val="00474246"/>
    <w:rsid w:val="00477EB8"/>
    <w:rsid w:val="004802C2"/>
    <w:rsid w:val="00483C09"/>
    <w:rsid w:val="00495FDC"/>
    <w:rsid w:val="004C73D5"/>
    <w:rsid w:val="004D3459"/>
    <w:rsid w:val="004D7575"/>
    <w:rsid w:val="004F5CFD"/>
    <w:rsid w:val="0050414E"/>
    <w:rsid w:val="00514504"/>
    <w:rsid w:val="0052366B"/>
    <w:rsid w:val="005735AA"/>
    <w:rsid w:val="005757CA"/>
    <w:rsid w:val="00583590"/>
    <w:rsid w:val="005A5A02"/>
    <w:rsid w:val="005C58BF"/>
    <w:rsid w:val="005C7DC8"/>
    <w:rsid w:val="005D301E"/>
    <w:rsid w:val="005E3553"/>
    <w:rsid w:val="005F41D4"/>
    <w:rsid w:val="005F479A"/>
    <w:rsid w:val="005F6502"/>
    <w:rsid w:val="00605488"/>
    <w:rsid w:val="00611BC8"/>
    <w:rsid w:val="00615D6D"/>
    <w:rsid w:val="00621025"/>
    <w:rsid w:val="006229AB"/>
    <w:rsid w:val="00623805"/>
    <w:rsid w:val="00632430"/>
    <w:rsid w:val="0063414E"/>
    <w:rsid w:val="00637889"/>
    <w:rsid w:val="0064742F"/>
    <w:rsid w:val="00653C19"/>
    <w:rsid w:val="00670434"/>
    <w:rsid w:val="00680005"/>
    <w:rsid w:val="006A0430"/>
    <w:rsid w:val="006A4B4E"/>
    <w:rsid w:val="006A6316"/>
    <w:rsid w:val="006B6F4F"/>
    <w:rsid w:val="006C1C65"/>
    <w:rsid w:val="006E16DF"/>
    <w:rsid w:val="0070545E"/>
    <w:rsid w:val="0071343D"/>
    <w:rsid w:val="00717F52"/>
    <w:rsid w:val="00720D8F"/>
    <w:rsid w:val="00722569"/>
    <w:rsid w:val="00733AC2"/>
    <w:rsid w:val="007428DE"/>
    <w:rsid w:val="00745B78"/>
    <w:rsid w:val="0075596B"/>
    <w:rsid w:val="007647F5"/>
    <w:rsid w:val="007708C4"/>
    <w:rsid w:val="00781095"/>
    <w:rsid w:val="00781888"/>
    <w:rsid w:val="0078270F"/>
    <w:rsid w:val="0078387C"/>
    <w:rsid w:val="00795E26"/>
    <w:rsid w:val="00795EC4"/>
    <w:rsid w:val="007977B7"/>
    <w:rsid w:val="007A0AFB"/>
    <w:rsid w:val="007B2473"/>
    <w:rsid w:val="007C4EC3"/>
    <w:rsid w:val="007C65B1"/>
    <w:rsid w:val="007C7BFE"/>
    <w:rsid w:val="007E0392"/>
    <w:rsid w:val="007F4781"/>
    <w:rsid w:val="0080562A"/>
    <w:rsid w:val="00820A4F"/>
    <w:rsid w:val="00822408"/>
    <w:rsid w:val="0082663E"/>
    <w:rsid w:val="00826EFF"/>
    <w:rsid w:val="008309F8"/>
    <w:rsid w:val="008379AB"/>
    <w:rsid w:val="00842865"/>
    <w:rsid w:val="008503F9"/>
    <w:rsid w:val="00854A20"/>
    <w:rsid w:val="008621D1"/>
    <w:rsid w:val="008767A3"/>
    <w:rsid w:val="00877FBF"/>
    <w:rsid w:val="0089500A"/>
    <w:rsid w:val="00895450"/>
    <w:rsid w:val="008A2934"/>
    <w:rsid w:val="008A6BBE"/>
    <w:rsid w:val="008B2C07"/>
    <w:rsid w:val="008B313C"/>
    <w:rsid w:val="0090665A"/>
    <w:rsid w:val="00914A57"/>
    <w:rsid w:val="00931246"/>
    <w:rsid w:val="00931E9B"/>
    <w:rsid w:val="00931EBF"/>
    <w:rsid w:val="00933566"/>
    <w:rsid w:val="00945842"/>
    <w:rsid w:val="009576DF"/>
    <w:rsid w:val="0096273C"/>
    <w:rsid w:val="00962E38"/>
    <w:rsid w:val="00970E0C"/>
    <w:rsid w:val="00971DDC"/>
    <w:rsid w:val="00982049"/>
    <w:rsid w:val="00990A92"/>
    <w:rsid w:val="009A553A"/>
    <w:rsid w:val="009B19AB"/>
    <w:rsid w:val="009C0333"/>
    <w:rsid w:val="009D5B35"/>
    <w:rsid w:val="009E0FB4"/>
    <w:rsid w:val="00A01241"/>
    <w:rsid w:val="00A173B3"/>
    <w:rsid w:val="00A24CE5"/>
    <w:rsid w:val="00A36234"/>
    <w:rsid w:val="00A54976"/>
    <w:rsid w:val="00A55DFF"/>
    <w:rsid w:val="00A8756F"/>
    <w:rsid w:val="00AA13DD"/>
    <w:rsid w:val="00AA2E23"/>
    <w:rsid w:val="00AB6158"/>
    <w:rsid w:val="00AC752F"/>
    <w:rsid w:val="00AD322B"/>
    <w:rsid w:val="00AE6D6A"/>
    <w:rsid w:val="00B033E8"/>
    <w:rsid w:val="00B0457E"/>
    <w:rsid w:val="00B05F3B"/>
    <w:rsid w:val="00B10314"/>
    <w:rsid w:val="00B12E8D"/>
    <w:rsid w:val="00B217B1"/>
    <w:rsid w:val="00B22478"/>
    <w:rsid w:val="00B24A21"/>
    <w:rsid w:val="00B2519E"/>
    <w:rsid w:val="00B37A2A"/>
    <w:rsid w:val="00B40F2C"/>
    <w:rsid w:val="00B52644"/>
    <w:rsid w:val="00B82217"/>
    <w:rsid w:val="00B866F5"/>
    <w:rsid w:val="00B94C60"/>
    <w:rsid w:val="00BB2E85"/>
    <w:rsid w:val="00BB6B79"/>
    <w:rsid w:val="00BC3608"/>
    <w:rsid w:val="00BD59D0"/>
    <w:rsid w:val="00BE2447"/>
    <w:rsid w:val="00BE6EED"/>
    <w:rsid w:val="00BF44F4"/>
    <w:rsid w:val="00C02DF9"/>
    <w:rsid w:val="00C16F87"/>
    <w:rsid w:val="00C34553"/>
    <w:rsid w:val="00C40702"/>
    <w:rsid w:val="00C725EE"/>
    <w:rsid w:val="00C7538B"/>
    <w:rsid w:val="00C91622"/>
    <w:rsid w:val="00CB1929"/>
    <w:rsid w:val="00CB30D2"/>
    <w:rsid w:val="00CC4626"/>
    <w:rsid w:val="00CC7C9E"/>
    <w:rsid w:val="00CE0A59"/>
    <w:rsid w:val="00CE5B22"/>
    <w:rsid w:val="00CF73A4"/>
    <w:rsid w:val="00D04996"/>
    <w:rsid w:val="00D20667"/>
    <w:rsid w:val="00D3032F"/>
    <w:rsid w:val="00D3196C"/>
    <w:rsid w:val="00D423FC"/>
    <w:rsid w:val="00D63D0B"/>
    <w:rsid w:val="00D83EC2"/>
    <w:rsid w:val="00D85119"/>
    <w:rsid w:val="00D852E3"/>
    <w:rsid w:val="00D87BFC"/>
    <w:rsid w:val="00D93537"/>
    <w:rsid w:val="00D93A8A"/>
    <w:rsid w:val="00D97985"/>
    <w:rsid w:val="00DA279D"/>
    <w:rsid w:val="00DA373D"/>
    <w:rsid w:val="00DB171A"/>
    <w:rsid w:val="00DB248F"/>
    <w:rsid w:val="00DC612D"/>
    <w:rsid w:val="00DC6F2F"/>
    <w:rsid w:val="00DE262F"/>
    <w:rsid w:val="00DE2B2C"/>
    <w:rsid w:val="00DE4BC1"/>
    <w:rsid w:val="00DF50CD"/>
    <w:rsid w:val="00E041FF"/>
    <w:rsid w:val="00E10F56"/>
    <w:rsid w:val="00E25F54"/>
    <w:rsid w:val="00E50101"/>
    <w:rsid w:val="00E51FB5"/>
    <w:rsid w:val="00E8126C"/>
    <w:rsid w:val="00E86293"/>
    <w:rsid w:val="00E90A27"/>
    <w:rsid w:val="00E95A28"/>
    <w:rsid w:val="00EA0975"/>
    <w:rsid w:val="00EA74BF"/>
    <w:rsid w:val="00EB4102"/>
    <w:rsid w:val="00EB55EF"/>
    <w:rsid w:val="00EC2088"/>
    <w:rsid w:val="00EC37DE"/>
    <w:rsid w:val="00ED0DF2"/>
    <w:rsid w:val="00ED4922"/>
    <w:rsid w:val="00ED50BB"/>
    <w:rsid w:val="00ED7745"/>
    <w:rsid w:val="00EE0457"/>
    <w:rsid w:val="00EE4AA1"/>
    <w:rsid w:val="00EF7ACB"/>
    <w:rsid w:val="00F20706"/>
    <w:rsid w:val="00F22AA0"/>
    <w:rsid w:val="00F277AB"/>
    <w:rsid w:val="00F27ECE"/>
    <w:rsid w:val="00F445A0"/>
    <w:rsid w:val="00F44AA7"/>
    <w:rsid w:val="00F46CB8"/>
    <w:rsid w:val="00F51370"/>
    <w:rsid w:val="00F576F1"/>
    <w:rsid w:val="00F6570F"/>
    <w:rsid w:val="00F66725"/>
    <w:rsid w:val="00F75D72"/>
    <w:rsid w:val="00F7624B"/>
    <w:rsid w:val="00F77873"/>
    <w:rsid w:val="00F82574"/>
    <w:rsid w:val="00F92A7E"/>
    <w:rsid w:val="00FA2909"/>
    <w:rsid w:val="00FB6D27"/>
    <w:rsid w:val="00FC2BCD"/>
    <w:rsid w:val="00FD71DF"/>
    <w:rsid w:val="00FE0E19"/>
    <w:rsid w:val="00FF036E"/>
    <w:rsid w:val="491D6C5C"/>
    <w:rsid w:val="65A69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3C48432"/>
  <w15:docId w15:val="{AF4F044C-7CF3-4979-8312-7AD80137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2816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16F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16FC"/>
    <w:pPr>
      <w:keepNext/>
      <w:spacing w:before="240" w:after="60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16FC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6F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6F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6F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6F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6F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6F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270F"/>
    <w:rPr>
      <w:color w:val="0000FF"/>
      <w:u w:val="single"/>
    </w:rPr>
  </w:style>
  <w:style w:type="paragraph" w:styleId="BodyText">
    <w:name w:val="Body Text"/>
    <w:basedOn w:val="Normal"/>
    <w:rsid w:val="00AA13DD"/>
    <w:rPr>
      <w:rFonts w:ascii="Arial" w:hAnsi="Arial"/>
      <w:sz w:val="20"/>
      <w:szCs w:val="20"/>
    </w:rPr>
  </w:style>
  <w:style w:type="paragraph" w:styleId="Header">
    <w:name w:val="header"/>
    <w:basedOn w:val="Normal"/>
    <w:link w:val="HeaderChar"/>
    <w:rsid w:val="007827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827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8270F"/>
  </w:style>
  <w:style w:type="paragraph" w:styleId="BodyText2">
    <w:name w:val="Body Text 2"/>
    <w:basedOn w:val="Normal"/>
    <w:rsid w:val="00931246"/>
    <w:pPr>
      <w:spacing w:after="120" w:line="480" w:lineRule="auto"/>
    </w:pPr>
  </w:style>
  <w:style w:type="paragraph" w:styleId="BalloonText">
    <w:name w:val="Balloon Text"/>
    <w:basedOn w:val="Normal"/>
    <w:semiHidden/>
    <w:rsid w:val="00722569"/>
    <w:rPr>
      <w:rFonts w:ascii="Tahoma" w:hAnsi="Tahoma" w:cs="Tahoma"/>
      <w:sz w:val="16"/>
      <w:szCs w:val="16"/>
    </w:rPr>
  </w:style>
  <w:style w:type="paragraph" w:customStyle="1" w:styleId="NormalParagraphStyle">
    <w:name w:val="NormalParagraphStyle"/>
    <w:basedOn w:val="Normal"/>
    <w:rsid w:val="004179BE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</w:rPr>
  </w:style>
  <w:style w:type="character" w:customStyle="1" w:styleId="BodyTextCharChar">
    <w:name w:val="Body Text Char Char"/>
    <w:rsid w:val="005D301E"/>
    <w:rPr>
      <w:rFonts w:ascii="Arial" w:hAnsi="Arial"/>
      <w:sz w:val="24"/>
      <w:lang w:val="en-US" w:eastAsia="en-US" w:bidi="ar-SA"/>
    </w:rPr>
  </w:style>
  <w:style w:type="paragraph" w:styleId="PlainText">
    <w:name w:val="Plain Text"/>
    <w:basedOn w:val="Normal"/>
    <w:rsid w:val="009C0333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2816FC"/>
    <w:pPr>
      <w:ind w:left="720"/>
      <w:contextualSpacing/>
    </w:pPr>
  </w:style>
  <w:style w:type="table" w:styleId="TableGrid">
    <w:name w:val="Table Grid"/>
    <w:basedOn w:val="TableNormal"/>
    <w:uiPriority w:val="39"/>
    <w:rsid w:val="00B24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8379AB"/>
    <w:rPr>
      <w:rFonts w:ascii="Georgia" w:hAnsi="Georgia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670434"/>
    <w:pPr>
      <w:jc w:val="center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C360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CommentReference">
    <w:name w:val="annotation reference"/>
    <w:basedOn w:val="DefaultParagraphFont"/>
    <w:rsid w:val="00DC61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61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C612D"/>
    <w:rPr>
      <w:rFonts w:ascii="Georgia" w:hAnsi="Georgia"/>
    </w:rPr>
  </w:style>
  <w:style w:type="paragraph" w:styleId="CommentSubject">
    <w:name w:val="annotation subject"/>
    <w:basedOn w:val="CommentText"/>
    <w:next w:val="CommentText"/>
    <w:link w:val="CommentSubjectChar"/>
    <w:rsid w:val="00DC61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612D"/>
    <w:rPr>
      <w:rFonts w:ascii="Georgia" w:hAnsi="Georgia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816F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816FC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816FC"/>
    <w:rPr>
      <w:rFonts w:asciiTheme="majorHAnsi" w:eastAsiaTheme="majorEastAsia" w:hAnsiTheme="majorHAnsi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6F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6F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6FC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6F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6FC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6FC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2816F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2816F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6F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2816FC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816FC"/>
    <w:rPr>
      <w:b/>
      <w:bCs/>
    </w:rPr>
  </w:style>
  <w:style w:type="character" w:styleId="Emphasis">
    <w:name w:val="Emphasis"/>
    <w:basedOn w:val="DefaultParagraphFont"/>
    <w:uiPriority w:val="20"/>
    <w:qFormat/>
    <w:rsid w:val="002816F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816FC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2816F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816F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6F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6FC"/>
    <w:rPr>
      <w:b/>
      <w:i/>
      <w:sz w:val="24"/>
    </w:rPr>
  </w:style>
  <w:style w:type="character" w:styleId="SubtleEmphasis">
    <w:name w:val="Subtle Emphasis"/>
    <w:uiPriority w:val="19"/>
    <w:qFormat/>
    <w:rsid w:val="002816F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816F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816F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816F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816FC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816FC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EF7A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rtnersBHM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mcrae\Application%20Data\Microsoft\Templates\media%20releas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dded xmlns="7ff2bdf6-446a-4c53-9f10-4022a1a1c6ca">2020-03-31T07:22:16+00:00</Dateadde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F00BE28865B2439465DB75A93AA8FD" ma:contentTypeVersion="12" ma:contentTypeDescription="Create a new document." ma:contentTypeScope="" ma:versionID="7067e5fdb800f43d1025ada8390e22f1">
  <xsd:schema xmlns:xsd="http://www.w3.org/2001/XMLSchema" xmlns:xs="http://www.w3.org/2001/XMLSchema" xmlns:p="http://schemas.microsoft.com/office/2006/metadata/properties" xmlns:ns2="7ff2bdf6-446a-4c53-9f10-4022a1a1c6ca" xmlns:ns3="6a92ae82-d8a6-4cf0-a8f0-2d1157098800" targetNamespace="http://schemas.microsoft.com/office/2006/metadata/properties" ma:root="true" ma:fieldsID="c7c429d996e4e04eb672b4eeef88b394" ns2:_="" ns3:_="">
    <xsd:import namespace="7ff2bdf6-446a-4c53-9f10-4022a1a1c6ca"/>
    <xsd:import namespace="6a92ae82-d8a6-4cf0-a8f0-2d1157098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adde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2bdf6-446a-4c53-9f10-4022a1a1c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added" ma:index="17" nillable="true" ma:displayName="Date added" ma:default="[today]" ma:description="Data of when the document was uploaded" ma:format="DateTime" ma:internalName="Dateadd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2ae82-d8a6-4cf0-a8f0-2d1157098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3FF0A4-4C62-4650-8E87-BE23F879A6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C45A92-BD72-4A02-A954-EA3EDC688C93}">
  <ds:schemaRefs>
    <ds:schemaRef ds:uri="7c44e123-6404-4566-98a8-34f71594f2b0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e1c43bb4-ff78-4e02-a0d7-2628c5f6d95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D6D9F84-B0D8-4767-AEC7-869D3AD1EEF9}"/>
</file>

<file path=docProps/app.xml><?xml version="1.0" encoding="utf-8"?>
<Properties xmlns="http://schemas.openxmlformats.org/officeDocument/2006/extended-properties" xmlns:vt="http://schemas.openxmlformats.org/officeDocument/2006/docPropsVTypes">
  <Template>media release</Template>
  <TotalTime>1</TotalTime>
  <Pages>1</Pages>
  <Words>138</Words>
  <Characters>839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15, 2005</vt:lpstr>
    </vt:vector>
  </TitlesOfParts>
  <Company>Crossroads Behavioral Healthcare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15, 2005</dc:title>
  <dc:creator>Stacy Bryant</dc:creator>
  <cp:keywords/>
  <cp:lastModifiedBy>Stacy Bryant</cp:lastModifiedBy>
  <cp:revision>2</cp:revision>
  <cp:lastPrinted>2014-10-06T13:03:00Z</cp:lastPrinted>
  <dcterms:created xsi:type="dcterms:W3CDTF">2020-03-31T13:36:00Z</dcterms:created>
  <dcterms:modified xsi:type="dcterms:W3CDTF">2020-03-31T13:36:00Z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0x01010088F00BE28865B2439465DB75A93AA8FD</vt:lpwstr>
  </property>
  <property fmtid="{D5CDD505-2E9C-101B-9397-08002B2CF9AE}" pid="3" name="_dlc_policyId">
    <vt:lpwstr>0x01010052FEA0D4DC0C6B43A0AEA0AA2070DC75|1997230011</vt:lpwstr>
  </property>
  <property fmtid="{D5CDD505-2E9C-101B-9397-08002B2CF9AE}" pid="4" name="ItemRetentionFormula">
    <vt:lpwstr>&lt;formula id="Microsoft.Office.RecordsManagement.PolicyFeatures.Expiration.Formula.BuiltIn"&gt;&lt;number&gt;12&lt;/number&gt;&lt;property&gt;Modified&lt;/property&gt;&lt;propertyId&gt;28cf69c5-fa48-462a-b5cd-27b6f9d2bd5f&lt;/propertyId&gt;&lt;period&gt;years&lt;/period&gt;&lt;/formula&gt;</vt:lpwstr>
  </property>
  <property fmtid="{D5CDD505-2E9C-101B-9397-08002B2CF9AE}" pid="5" name="Order">
    <vt:r8>7000</vt:r8>
  </property>
  <property fmtid="{D5CDD505-2E9C-101B-9397-08002B2CF9AE}" pid="6" name="xd_ProgID">
    <vt:lpwstr/>
  </property>
  <property fmtid="{D5CDD505-2E9C-101B-9397-08002B2CF9AE}" pid="7" name="KpiDescription">
    <vt:lpwstr/>
  </property>
  <property fmtid="{D5CDD505-2E9C-101B-9397-08002B2CF9AE}" pid="8" name="TemplateUrl">
    <vt:lpwstr/>
  </property>
  <property fmtid="{D5CDD505-2E9C-101B-9397-08002B2CF9AE}" pid="9" name="_dlc_ExpireDate">
    <vt:filetime>2019-04-04T19:59:56Z</vt:filetime>
  </property>
</Properties>
</file>