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9E4D9" w14:textId="0D5D68BB" w:rsidR="00ED2160" w:rsidRPr="00C575A4" w:rsidRDefault="00CF5AEE" w:rsidP="00541B25">
      <w:pPr>
        <w:spacing w:after="0" w:line="240" w:lineRule="auto"/>
        <w:ind w:left="180"/>
        <w:rPr>
          <w:rFonts w:asciiTheme="minorHAnsi" w:hAnsiTheme="minorHAnsi" w:cstheme="minorHAnsi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541D7A5" wp14:editId="5100F4DA">
            <wp:simplePos x="0" y="0"/>
            <wp:positionH relativeFrom="page">
              <wp:posOffset>3295650</wp:posOffset>
            </wp:positionH>
            <wp:positionV relativeFrom="paragraph">
              <wp:posOffset>-541020</wp:posOffset>
            </wp:positionV>
            <wp:extent cx="814186" cy="640004"/>
            <wp:effectExtent l="0" t="0" r="0" b="0"/>
            <wp:wrapNone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186" cy="640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7A3A" w:rsidRPr="00C575A4">
        <w:rPr>
          <w:rFonts w:asciiTheme="minorHAnsi" w:hAnsiTheme="minorHAnsi" w:cstheme="minorHAnsi"/>
          <w:sz w:val="18"/>
          <w:szCs w:val="18"/>
        </w:rPr>
        <w:br w:type="textWrapping" w:clear="all"/>
      </w:r>
    </w:p>
    <w:p w14:paraId="6EAD1166" w14:textId="77777777" w:rsidR="00EB31E8" w:rsidRPr="00C575A4" w:rsidRDefault="000F3120" w:rsidP="00E62096">
      <w:pPr>
        <w:tabs>
          <w:tab w:val="left" w:pos="10080"/>
        </w:tabs>
        <w:spacing w:after="0" w:line="240" w:lineRule="auto"/>
        <w:ind w:right="720"/>
        <w:jc w:val="center"/>
        <w:rPr>
          <w:rFonts w:asciiTheme="minorHAnsi" w:hAnsiTheme="minorHAnsi" w:cstheme="minorHAnsi"/>
          <w:szCs w:val="24"/>
        </w:rPr>
      </w:pPr>
      <w:r w:rsidRPr="00C575A4">
        <w:rPr>
          <w:rFonts w:asciiTheme="minorHAnsi" w:hAnsiTheme="minorHAnsi" w:cstheme="minorHAnsi"/>
          <w:b/>
          <w:sz w:val="28"/>
          <w:szCs w:val="28"/>
          <w:u w:val="single"/>
        </w:rPr>
        <w:t>Request for Nomination</w:t>
      </w:r>
    </w:p>
    <w:p w14:paraId="00817B95" w14:textId="77777777" w:rsidR="0092684A" w:rsidRPr="00C575A4" w:rsidRDefault="0092684A" w:rsidP="00860522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026EAA9F" w14:textId="77777777" w:rsidR="002744C1" w:rsidRPr="00C575A4" w:rsidRDefault="000B0159" w:rsidP="006437E5">
      <w:pPr>
        <w:spacing w:line="240" w:lineRule="auto"/>
        <w:ind w:left="-108"/>
        <w:rPr>
          <w:rFonts w:asciiTheme="minorHAnsi" w:hAnsiTheme="minorHAnsi" w:cstheme="minorHAnsi"/>
          <w:sz w:val="22"/>
        </w:rPr>
      </w:pPr>
      <w:r w:rsidRPr="00C575A4">
        <w:rPr>
          <w:rFonts w:asciiTheme="minorHAnsi" w:hAnsiTheme="minorHAnsi" w:cstheme="minorHAnsi"/>
          <w:sz w:val="22"/>
        </w:rPr>
        <w:t xml:space="preserve">Please </w:t>
      </w:r>
      <w:r w:rsidR="0092684A" w:rsidRPr="00C575A4">
        <w:rPr>
          <w:rFonts w:asciiTheme="minorHAnsi" w:hAnsiTheme="minorHAnsi" w:cstheme="minorHAnsi"/>
          <w:sz w:val="22"/>
        </w:rPr>
        <w:t xml:space="preserve">complete this form if you are </w:t>
      </w:r>
      <w:r w:rsidR="00C67A3A" w:rsidRPr="00C575A4">
        <w:rPr>
          <w:rFonts w:asciiTheme="minorHAnsi" w:hAnsiTheme="minorHAnsi" w:cstheme="minorHAnsi"/>
          <w:sz w:val="22"/>
        </w:rPr>
        <w:t xml:space="preserve">requesting to </w:t>
      </w:r>
      <w:r w:rsidR="00C16ECC" w:rsidRPr="00C575A4">
        <w:rPr>
          <w:rFonts w:asciiTheme="minorHAnsi" w:hAnsiTheme="minorHAnsi" w:cstheme="minorHAnsi"/>
          <w:sz w:val="22"/>
        </w:rPr>
        <w:t>enroll as a</w:t>
      </w:r>
      <w:r w:rsidR="00C67A3A" w:rsidRPr="00C575A4">
        <w:rPr>
          <w:rFonts w:asciiTheme="minorHAnsi" w:hAnsiTheme="minorHAnsi" w:cstheme="minorHAnsi"/>
          <w:sz w:val="22"/>
        </w:rPr>
        <w:t xml:space="preserve"> </w:t>
      </w:r>
      <w:r w:rsidR="00C575A4">
        <w:rPr>
          <w:rFonts w:asciiTheme="minorHAnsi" w:hAnsiTheme="minorHAnsi" w:cstheme="minorHAnsi"/>
          <w:sz w:val="22"/>
        </w:rPr>
        <w:t xml:space="preserve">new </w:t>
      </w:r>
      <w:r w:rsidR="00C67A3A" w:rsidRPr="00C575A4">
        <w:rPr>
          <w:rFonts w:asciiTheme="minorHAnsi" w:hAnsiTheme="minorHAnsi" w:cstheme="minorHAnsi"/>
          <w:sz w:val="22"/>
        </w:rPr>
        <w:t xml:space="preserve">provider </w:t>
      </w:r>
      <w:r w:rsidR="00C575A4">
        <w:rPr>
          <w:rFonts w:asciiTheme="minorHAnsi" w:hAnsiTheme="minorHAnsi" w:cstheme="minorHAnsi"/>
          <w:sz w:val="22"/>
        </w:rPr>
        <w:t xml:space="preserve">or seeking to expand the sites/services offered </w:t>
      </w:r>
      <w:r w:rsidR="006437E5">
        <w:rPr>
          <w:rFonts w:asciiTheme="minorHAnsi" w:hAnsiTheme="minorHAnsi" w:cstheme="minorHAnsi"/>
          <w:sz w:val="22"/>
        </w:rPr>
        <w:t>b</w:t>
      </w:r>
      <w:r w:rsidR="00C575A4">
        <w:rPr>
          <w:rFonts w:asciiTheme="minorHAnsi" w:hAnsiTheme="minorHAnsi" w:cstheme="minorHAnsi"/>
          <w:sz w:val="22"/>
        </w:rPr>
        <w:t xml:space="preserve">y your practice </w:t>
      </w:r>
      <w:r w:rsidR="00C67A3A" w:rsidRPr="00C575A4">
        <w:rPr>
          <w:rFonts w:asciiTheme="minorHAnsi" w:hAnsiTheme="minorHAnsi" w:cstheme="minorHAnsi"/>
          <w:sz w:val="22"/>
        </w:rPr>
        <w:t xml:space="preserve">in the Partners Behavioral Health Management </w:t>
      </w:r>
      <w:r w:rsidR="006437E5">
        <w:rPr>
          <w:rFonts w:asciiTheme="minorHAnsi" w:hAnsiTheme="minorHAnsi" w:cstheme="minorHAnsi"/>
          <w:sz w:val="22"/>
        </w:rPr>
        <w:t>provider network.</w:t>
      </w:r>
    </w:p>
    <w:p w14:paraId="5F20A3D6" w14:textId="77777777" w:rsidR="00EF4689" w:rsidRDefault="00B065EF" w:rsidP="00EF4689">
      <w:pPr>
        <w:tabs>
          <w:tab w:val="left" w:pos="2610"/>
        </w:tabs>
        <w:spacing w:line="240" w:lineRule="auto"/>
        <w:ind w:left="-180" w:firstLine="72"/>
        <w:rPr>
          <w:rFonts w:asciiTheme="minorHAnsi" w:hAnsiTheme="minorHAnsi" w:cstheme="minorHAnsi"/>
          <w:sz w:val="22"/>
        </w:rPr>
      </w:pPr>
      <w:r w:rsidRPr="00C575A4">
        <w:rPr>
          <w:rFonts w:asciiTheme="minorHAnsi" w:hAnsiTheme="minorHAnsi" w:cstheme="minorHAnsi"/>
          <w:b/>
          <w:sz w:val="22"/>
        </w:rPr>
        <w:t xml:space="preserve">Date of </w:t>
      </w:r>
      <w:r w:rsidR="00A04A39">
        <w:rPr>
          <w:rFonts w:asciiTheme="minorHAnsi" w:hAnsiTheme="minorHAnsi" w:cstheme="minorHAnsi"/>
          <w:b/>
          <w:sz w:val="22"/>
        </w:rPr>
        <w:t>Request</w:t>
      </w:r>
      <w:r w:rsidRPr="00C575A4">
        <w:rPr>
          <w:rFonts w:asciiTheme="minorHAnsi" w:hAnsiTheme="minorHAnsi" w:cstheme="minorHAnsi"/>
          <w:b/>
          <w:sz w:val="22"/>
        </w:rPr>
        <w:t>:</w:t>
      </w:r>
      <w:r w:rsidRPr="00C575A4">
        <w:rPr>
          <w:rFonts w:asciiTheme="minorHAnsi" w:hAnsiTheme="minorHAnsi" w:cstheme="minorHAnsi"/>
          <w:sz w:val="22"/>
        </w:rPr>
        <w:t xml:space="preserve"> </w:t>
      </w:r>
      <w:r w:rsidR="0026140A" w:rsidRPr="00C575A4">
        <w:rPr>
          <w:rFonts w:asciiTheme="minorHAnsi" w:hAnsiTheme="minorHAnsi" w:cstheme="minorHAnsi"/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6140A" w:rsidRPr="00C575A4">
        <w:rPr>
          <w:rFonts w:asciiTheme="minorHAnsi" w:hAnsiTheme="minorHAnsi" w:cstheme="minorHAnsi"/>
          <w:sz w:val="22"/>
          <w:u w:val="single"/>
        </w:rPr>
        <w:instrText xml:space="preserve"> FORMTEXT </w:instrText>
      </w:r>
      <w:r w:rsidR="0026140A" w:rsidRPr="00C575A4">
        <w:rPr>
          <w:rFonts w:asciiTheme="minorHAnsi" w:hAnsiTheme="minorHAnsi" w:cstheme="minorHAnsi"/>
          <w:sz w:val="22"/>
          <w:u w:val="single"/>
        </w:rPr>
      </w:r>
      <w:r w:rsidR="0026140A" w:rsidRPr="00C575A4">
        <w:rPr>
          <w:rFonts w:asciiTheme="minorHAnsi" w:hAnsiTheme="minorHAnsi" w:cstheme="minorHAnsi"/>
          <w:sz w:val="22"/>
          <w:u w:val="single"/>
        </w:rPr>
        <w:fldChar w:fldCharType="separate"/>
      </w:r>
      <w:bookmarkStart w:id="1" w:name="_GoBack"/>
      <w:r w:rsidR="0026140A" w:rsidRPr="00C575A4">
        <w:rPr>
          <w:rFonts w:asciiTheme="minorHAnsi" w:hAnsiTheme="minorHAnsi" w:cstheme="minorHAnsi"/>
          <w:noProof/>
          <w:sz w:val="22"/>
          <w:u w:val="single"/>
        </w:rPr>
        <w:t> </w:t>
      </w:r>
      <w:r w:rsidR="0026140A" w:rsidRPr="00C575A4">
        <w:rPr>
          <w:rFonts w:asciiTheme="minorHAnsi" w:hAnsiTheme="minorHAnsi" w:cstheme="minorHAnsi"/>
          <w:noProof/>
          <w:sz w:val="22"/>
          <w:u w:val="single"/>
        </w:rPr>
        <w:t> </w:t>
      </w:r>
      <w:r w:rsidR="0026140A" w:rsidRPr="00C575A4">
        <w:rPr>
          <w:rFonts w:asciiTheme="minorHAnsi" w:hAnsiTheme="minorHAnsi" w:cstheme="minorHAnsi"/>
          <w:noProof/>
          <w:sz w:val="22"/>
          <w:u w:val="single"/>
        </w:rPr>
        <w:t> </w:t>
      </w:r>
      <w:r w:rsidR="0026140A" w:rsidRPr="00C575A4">
        <w:rPr>
          <w:rFonts w:asciiTheme="minorHAnsi" w:hAnsiTheme="minorHAnsi" w:cstheme="minorHAnsi"/>
          <w:noProof/>
          <w:sz w:val="22"/>
          <w:u w:val="single"/>
        </w:rPr>
        <w:t> </w:t>
      </w:r>
      <w:r w:rsidR="0026140A" w:rsidRPr="00C575A4">
        <w:rPr>
          <w:rFonts w:asciiTheme="minorHAnsi" w:hAnsiTheme="minorHAnsi" w:cstheme="minorHAnsi"/>
          <w:noProof/>
          <w:sz w:val="22"/>
          <w:u w:val="single"/>
        </w:rPr>
        <w:t> </w:t>
      </w:r>
      <w:bookmarkEnd w:id="1"/>
      <w:r w:rsidR="0026140A" w:rsidRPr="00C575A4">
        <w:rPr>
          <w:rFonts w:asciiTheme="minorHAnsi" w:hAnsiTheme="minorHAnsi" w:cstheme="minorHAnsi"/>
          <w:sz w:val="22"/>
          <w:u w:val="single"/>
        </w:rPr>
        <w:fldChar w:fldCharType="end"/>
      </w:r>
      <w:bookmarkEnd w:id="0"/>
      <w:r w:rsidR="00B76DAF" w:rsidRPr="00C575A4">
        <w:rPr>
          <w:rFonts w:asciiTheme="minorHAnsi" w:hAnsiTheme="minorHAnsi" w:cstheme="minorHAnsi"/>
          <w:sz w:val="22"/>
        </w:rPr>
        <w:tab/>
      </w:r>
    </w:p>
    <w:p w14:paraId="18C7E95F" w14:textId="023A2608" w:rsidR="00A04A39" w:rsidRPr="00EF4689" w:rsidRDefault="00A04A39" w:rsidP="00EF4689">
      <w:pPr>
        <w:tabs>
          <w:tab w:val="left" w:pos="2610"/>
        </w:tabs>
        <w:spacing w:line="240" w:lineRule="auto"/>
        <w:ind w:left="-180" w:firstLine="72"/>
        <w:rPr>
          <w:rFonts w:asciiTheme="minorHAnsi" w:hAnsiTheme="minorHAnsi" w:cstheme="minorHAnsi"/>
          <w:b/>
          <w:sz w:val="22"/>
        </w:rPr>
      </w:pPr>
      <w:r w:rsidRPr="00EF4689">
        <w:rPr>
          <w:rFonts w:ascii="Calibri" w:hAnsi="Calibri"/>
          <w:b/>
          <w:sz w:val="22"/>
          <w:szCs w:val="20"/>
        </w:rPr>
        <w:t>PROVIDER INFORMATION</w:t>
      </w:r>
    </w:p>
    <w:p w14:paraId="48509B0E" w14:textId="77777777" w:rsidR="00A04A39" w:rsidRDefault="00A04A39" w:rsidP="006E39A1">
      <w:pPr>
        <w:rPr>
          <w:rFonts w:asciiTheme="minorHAnsi" w:hAnsiTheme="minorHAnsi" w:cstheme="minorHAnsi"/>
          <w:sz w:val="22"/>
          <w:u w:val="single"/>
        </w:rPr>
      </w:pPr>
      <w:r w:rsidRPr="00C575A4">
        <w:rPr>
          <w:rFonts w:asciiTheme="minorHAnsi" w:hAnsiTheme="minorHAnsi" w:cstheme="minorHAnsi"/>
          <w:sz w:val="22"/>
        </w:rPr>
        <w:t xml:space="preserve">Legal Organization Name: </w:t>
      </w:r>
      <w:r w:rsidRPr="006E39A1">
        <w:rPr>
          <w:rFonts w:asciiTheme="minorHAnsi" w:hAnsiTheme="minorHAnsi" w:cstheme="minorHAnsi"/>
          <w:sz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39A1">
        <w:rPr>
          <w:rFonts w:asciiTheme="minorHAnsi" w:hAnsiTheme="minorHAnsi" w:cstheme="minorHAnsi"/>
          <w:sz w:val="22"/>
          <w:u w:val="single"/>
        </w:rPr>
        <w:instrText xml:space="preserve"> FORMTEXT </w:instrText>
      </w:r>
      <w:r w:rsidRPr="006E39A1">
        <w:rPr>
          <w:rFonts w:asciiTheme="minorHAnsi" w:hAnsiTheme="minorHAnsi" w:cstheme="minorHAnsi"/>
          <w:sz w:val="22"/>
          <w:u w:val="single"/>
        </w:rPr>
      </w:r>
      <w:r w:rsidRPr="006E39A1">
        <w:rPr>
          <w:rFonts w:asciiTheme="minorHAnsi" w:hAnsiTheme="minorHAnsi" w:cstheme="minorHAnsi"/>
          <w:sz w:val="22"/>
          <w:u w:val="single"/>
        </w:rPr>
        <w:fldChar w:fldCharType="separate"/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sz w:val="22"/>
          <w:u w:val="single"/>
        </w:rPr>
        <w:fldChar w:fldCharType="end"/>
      </w:r>
    </w:p>
    <w:p w14:paraId="110E96B7" w14:textId="4E7E9CB7" w:rsidR="00CD77E9" w:rsidRPr="006E39A1" w:rsidRDefault="00CD77E9" w:rsidP="00CD77E9">
      <w:r>
        <w:rPr>
          <w:rFonts w:asciiTheme="minorHAnsi" w:hAnsiTheme="minorHAnsi" w:cstheme="minorHAnsi"/>
          <w:sz w:val="22"/>
        </w:rPr>
        <w:t>Tax I.D. Number</w:t>
      </w:r>
      <w:r w:rsidRPr="00C575A4">
        <w:rPr>
          <w:rFonts w:asciiTheme="minorHAnsi" w:hAnsiTheme="minorHAnsi" w:cstheme="minorHAnsi"/>
          <w:sz w:val="22"/>
        </w:rPr>
        <w:t xml:space="preserve">: </w:t>
      </w:r>
      <w:r w:rsidRPr="006E39A1">
        <w:rPr>
          <w:rFonts w:asciiTheme="minorHAnsi" w:hAnsiTheme="minorHAnsi" w:cstheme="minorHAnsi"/>
          <w:sz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39A1">
        <w:rPr>
          <w:rFonts w:asciiTheme="minorHAnsi" w:hAnsiTheme="minorHAnsi" w:cstheme="minorHAnsi"/>
          <w:sz w:val="22"/>
          <w:u w:val="single"/>
        </w:rPr>
        <w:instrText xml:space="preserve"> FORMTEXT </w:instrText>
      </w:r>
      <w:r w:rsidRPr="006E39A1">
        <w:rPr>
          <w:rFonts w:asciiTheme="minorHAnsi" w:hAnsiTheme="minorHAnsi" w:cstheme="minorHAnsi"/>
          <w:sz w:val="22"/>
          <w:u w:val="single"/>
        </w:rPr>
      </w:r>
      <w:r w:rsidRPr="006E39A1">
        <w:rPr>
          <w:rFonts w:asciiTheme="minorHAnsi" w:hAnsiTheme="minorHAnsi" w:cstheme="minorHAnsi"/>
          <w:sz w:val="22"/>
          <w:u w:val="single"/>
        </w:rPr>
        <w:fldChar w:fldCharType="separate"/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noProof/>
          <w:sz w:val="22"/>
          <w:u w:val="single"/>
        </w:rPr>
        <w:t> </w:t>
      </w:r>
      <w:r w:rsidRPr="006E39A1">
        <w:rPr>
          <w:rFonts w:asciiTheme="minorHAnsi" w:hAnsiTheme="minorHAnsi" w:cstheme="minorHAnsi"/>
          <w:sz w:val="22"/>
          <w:u w:val="single"/>
        </w:rPr>
        <w:fldChar w:fldCharType="end"/>
      </w:r>
    </w:p>
    <w:p w14:paraId="5759551B" w14:textId="77777777" w:rsidR="00BF38D5" w:rsidRPr="00C575A4" w:rsidRDefault="00BF38D5" w:rsidP="00BF38D5">
      <w:pPr>
        <w:spacing w:after="0" w:line="200" w:lineRule="exact"/>
        <w:rPr>
          <w:rFonts w:asciiTheme="minorHAnsi" w:eastAsia="Times New Roman" w:hAnsiTheme="minorHAnsi"/>
          <w:position w:val="-1"/>
          <w:sz w:val="22"/>
        </w:rPr>
      </w:pPr>
      <w:r w:rsidRPr="00C575A4">
        <w:rPr>
          <w:rFonts w:asciiTheme="minorHAnsi" w:eastAsia="Times New Roman" w:hAnsiTheme="minorHAnsi"/>
          <w:position w:val="-1"/>
          <w:sz w:val="22"/>
        </w:rPr>
        <w:t>Please identify your provider type:</w:t>
      </w:r>
    </w:p>
    <w:p w14:paraId="1922D1AA" w14:textId="77777777" w:rsidR="00BF38D5" w:rsidRPr="00C575A4" w:rsidRDefault="00BF38D5" w:rsidP="00BF38D5">
      <w:pPr>
        <w:spacing w:after="0" w:line="200" w:lineRule="exact"/>
        <w:rPr>
          <w:rFonts w:asciiTheme="minorHAnsi" w:eastAsia="Times New Roman" w:hAnsiTheme="minorHAnsi"/>
          <w:position w:val="-1"/>
          <w:sz w:val="22"/>
        </w:rPr>
      </w:pPr>
    </w:p>
    <w:p w14:paraId="67D22CF7" w14:textId="5740DBA8" w:rsidR="00BF38D5" w:rsidRPr="00C575A4" w:rsidRDefault="00BF38D5" w:rsidP="00BF38D5">
      <w:pPr>
        <w:spacing w:after="0" w:line="240" w:lineRule="auto"/>
        <w:ind w:left="360" w:firstLine="360"/>
        <w:rPr>
          <w:rFonts w:asciiTheme="minorHAnsi" w:eastAsia="Times New Roman" w:hAnsiTheme="minorHAnsi"/>
          <w:sz w:val="22"/>
        </w:rPr>
      </w:pPr>
      <w:r w:rsidRPr="00C575A4">
        <w:rPr>
          <w:rFonts w:asciiTheme="minorHAnsi" w:eastAsia="Times New Roman" w:hAnsiTheme="minorHAnsi"/>
          <w:sz w:val="22"/>
        </w:rPr>
        <w:fldChar w:fldCharType="begin">
          <w:ffData>
            <w:name w:val="Check17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575A4">
        <w:rPr>
          <w:rFonts w:asciiTheme="minorHAnsi" w:eastAsia="Times New Roman" w:hAnsiTheme="minorHAnsi"/>
          <w:sz w:val="22"/>
        </w:rPr>
        <w:instrText xml:space="preserve"> FORMCHECKBOX </w:instrText>
      </w:r>
      <w:r w:rsidR="006A2067">
        <w:rPr>
          <w:rFonts w:asciiTheme="minorHAnsi" w:eastAsia="Times New Roman" w:hAnsiTheme="minorHAnsi"/>
          <w:sz w:val="22"/>
        </w:rPr>
      </w:r>
      <w:r w:rsidR="006A2067">
        <w:rPr>
          <w:rFonts w:asciiTheme="minorHAnsi" w:eastAsia="Times New Roman" w:hAnsiTheme="minorHAnsi"/>
          <w:sz w:val="22"/>
        </w:rPr>
        <w:fldChar w:fldCharType="separate"/>
      </w:r>
      <w:r w:rsidRPr="00C575A4">
        <w:rPr>
          <w:rFonts w:asciiTheme="minorHAnsi" w:eastAsia="Times New Roman" w:hAnsiTheme="minorHAnsi"/>
          <w:sz w:val="22"/>
        </w:rPr>
        <w:fldChar w:fldCharType="end"/>
      </w:r>
      <w:r w:rsidRPr="00C575A4">
        <w:rPr>
          <w:rFonts w:asciiTheme="minorHAnsi" w:eastAsia="Times New Roman" w:hAnsiTheme="minorHAnsi"/>
          <w:sz w:val="22"/>
        </w:rPr>
        <w:t xml:space="preserve"> Agency</w:t>
      </w:r>
      <w:r w:rsidR="00CD77E9">
        <w:rPr>
          <w:rFonts w:asciiTheme="minorHAnsi" w:eastAsia="Times New Roman" w:hAnsiTheme="minorHAnsi"/>
          <w:sz w:val="22"/>
        </w:rPr>
        <w:t xml:space="preserve"> (Includes Facilities and Group Practices)</w:t>
      </w:r>
      <w:r w:rsidRPr="00C575A4">
        <w:rPr>
          <w:rFonts w:asciiTheme="minorHAnsi" w:eastAsia="Times New Roman" w:hAnsiTheme="minorHAnsi"/>
          <w:sz w:val="22"/>
        </w:rPr>
        <w:tab/>
      </w:r>
      <w:r w:rsidRPr="00C575A4">
        <w:rPr>
          <w:rFonts w:asciiTheme="minorHAnsi" w:eastAsia="Times New Roman" w:hAnsiTheme="minorHAnsi"/>
          <w:sz w:val="22"/>
        </w:rPr>
        <w:tab/>
      </w:r>
      <w:r w:rsidRPr="00C575A4">
        <w:rPr>
          <w:rFonts w:asciiTheme="minorHAnsi" w:eastAsia="Times New Roman" w:hAnsiTheme="minorHAnsi"/>
          <w:sz w:val="22"/>
        </w:rPr>
        <w:tab/>
      </w:r>
    </w:p>
    <w:p w14:paraId="0513E124" w14:textId="680FA011" w:rsidR="00BF38D5" w:rsidRPr="00C575A4" w:rsidRDefault="00BF38D5" w:rsidP="00BF38D5">
      <w:pPr>
        <w:spacing w:after="0" w:line="240" w:lineRule="auto"/>
        <w:ind w:left="360" w:firstLine="360"/>
        <w:rPr>
          <w:rFonts w:asciiTheme="minorHAnsi" w:eastAsia="Times New Roman" w:hAnsiTheme="minorHAnsi"/>
          <w:sz w:val="22"/>
        </w:rPr>
      </w:pPr>
      <w:r w:rsidRPr="00C575A4">
        <w:rPr>
          <w:rFonts w:asciiTheme="minorHAnsi" w:eastAsia="Times New Roman" w:hAnsiTheme="minorHAnsi"/>
          <w:sz w:val="22"/>
        </w:rPr>
        <w:tab/>
      </w:r>
    </w:p>
    <w:p w14:paraId="66B0DAA6" w14:textId="7425F599" w:rsidR="00BF38D5" w:rsidRPr="00C575A4" w:rsidRDefault="00BF38D5" w:rsidP="00BD7362">
      <w:pPr>
        <w:spacing w:after="0" w:line="240" w:lineRule="auto"/>
        <w:ind w:left="360" w:firstLine="360"/>
        <w:rPr>
          <w:rFonts w:asciiTheme="minorHAnsi" w:eastAsia="Times New Roman" w:hAnsiTheme="minorHAnsi"/>
          <w:bCs/>
          <w:sz w:val="22"/>
        </w:rPr>
      </w:pPr>
      <w:r w:rsidRPr="00C575A4">
        <w:rPr>
          <w:rFonts w:asciiTheme="minorHAnsi" w:eastAsia="Times New Roman" w:hAnsiTheme="minorHAnsi"/>
          <w:sz w:val="22"/>
        </w:rPr>
        <w:fldChar w:fldCharType="begin">
          <w:ffData>
            <w:name w:val="Check17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575A4">
        <w:rPr>
          <w:rFonts w:asciiTheme="minorHAnsi" w:eastAsia="Times New Roman" w:hAnsiTheme="minorHAnsi"/>
          <w:sz w:val="22"/>
        </w:rPr>
        <w:instrText xml:space="preserve"> FORMCHECKBOX </w:instrText>
      </w:r>
      <w:r w:rsidR="006A2067">
        <w:rPr>
          <w:rFonts w:asciiTheme="minorHAnsi" w:eastAsia="Times New Roman" w:hAnsiTheme="minorHAnsi"/>
          <w:sz w:val="22"/>
        </w:rPr>
      </w:r>
      <w:r w:rsidR="006A2067">
        <w:rPr>
          <w:rFonts w:asciiTheme="minorHAnsi" w:eastAsia="Times New Roman" w:hAnsiTheme="minorHAnsi"/>
          <w:sz w:val="22"/>
        </w:rPr>
        <w:fldChar w:fldCharType="separate"/>
      </w:r>
      <w:r w:rsidRPr="00C575A4">
        <w:rPr>
          <w:rFonts w:asciiTheme="minorHAnsi" w:eastAsia="Times New Roman" w:hAnsiTheme="minorHAnsi"/>
          <w:sz w:val="22"/>
        </w:rPr>
        <w:fldChar w:fldCharType="end"/>
      </w:r>
      <w:r w:rsidR="00CD77E9">
        <w:rPr>
          <w:rFonts w:asciiTheme="minorHAnsi" w:eastAsia="Times New Roman" w:hAnsiTheme="minorHAnsi"/>
          <w:sz w:val="22"/>
        </w:rPr>
        <w:t xml:space="preserve"> </w:t>
      </w:r>
      <w:r w:rsidR="00CD77E9" w:rsidRPr="00C575A4">
        <w:rPr>
          <w:rFonts w:asciiTheme="minorHAnsi" w:eastAsia="Times New Roman" w:hAnsiTheme="minorHAnsi"/>
          <w:sz w:val="22"/>
        </w:rPr>
        <w:t>L</w:t>
      </w:r>
      <w:r w:rsidR="00CD77E9" w:rsidRPr="00C575A4">
        <w:rPr>
          <w:rFonts w:asciiTheme="minorHAnsi" w:eastAsia="Times New Roman" w:hAnsiTheme="minorHAnsi"/>
          <w:bCs/>
          <w:sz w:val="22"/>
        </w:rPr>
        <w:t>icensed Independent Practitioner (LIP)</w:t>
      </w:r>
      <w:r w:rsidRPr="00C575A4">
        <w:rPr>
          <w:rFonts w:asciiTheme="minorHAnsi" w:eastAsia="Times New Roman" w:hAnsiTheme="minorHAnsi"/>
          <w:sz w:val="22"/>
        </w:rPr>
        <w:tab/>
      </w:r>
      <w:r w:rsidRPr="00C575A4">
        <w:rPr>
          <w:rFonts w:asciiTheme="minorHAnsi" w:eastAsia="Times New Roman" w:hAnsiTheme="minorHAnsi"/>
          <w:sz w:val="22"/>
        </w:rPr>
        <w:tab/>
      </w:r>
      <w:r w:rsidRPr="00C575A4">
        <w:rPr>
          <w:rFonts w:asciiTheme="minorHAnsi" w:eastAsia="Times New Roman" w:hAnsiTheme="minorHAnsi"/>
          <w:sz w:val="22"/>
        </w:rPr>
        <w:tab/>
      </w:r>
    </w:p>
    <w:p w14:paraId="29C0F177" w14:textId="77777777" w:rsidR="00BF38D5" w:rsidRDefault="00BF38D5" w:rsidP="00BF38D5">
      <w:pPr>
        <w:spacing w:after="0" w:line="240" w:lineRule="auto"/>
        <w:rPr>
          <w:rFonts w:asciiTheme="minorHAnsi" w:eastAsia="Times New Roman" w:hAnsiTheme="minorHAnsi"/>
          <w:bCs/>
          <w:sz w:val="22"/>
        </w:rPr>
      </w:pPr>
    </w:p>
    <w:p w14:paraId="0AC7A52A" w14:textId="77777777" w:rsidR="005D5B56" w:rsidRPr="00C575A4" w:rsidRDefault="005D5B56" w:rsidP="00BF38D5">
      <w:pPr>
        <w:spacing w:after="0" w:line="240" w:lineRule="auto"/>
        <w:rPr>
          <w:rFonts w:asciiTheme="minorHAnsi" w:eastAsia="Times New Roman" w:hAnsiTheme="minorHAnsi"/>
          <w:bCs/>
          <w:sz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5"/>
        <w:gridCol w:w="2745"/>
      </w:tblGrid>
      <w:tr w:rsidR="009C78F2" w14:paraId="2CE44D9E" w14:textId="77777777" w:rsidTr="009C78F2">
        <w:trPr>
          <w:jc w:val="center"/>
        </w:trPr>
        <w:tc>
          <w:tcPr>
            <w:tcW w:w="5625" w:type="dxa"/>
            <w:shd w:val="clear" w:color="auto" w:fill="D9D9D9" w:themeFill="background1" w:themeFillShade="D9"/>
          </w:tcPr>
          <w:p w14:paraId="2817FEB9" w14:textId="77777777" w:rsidR="009C78F2" w:rsidRPr="009C78F2" w:rsidRDefault="009C78F2" w:rsidP="00BF38D5">
            <w:pPr>
              <w:rPr>
                <w:rFonts w:asciiTheme="minorHAnsi" w:eastAsia="Times New Roman" w:hAnsiTheme="minorHAnsi"/>
                <w:b/>
                <w:bCs/>
                <w:sz w:val="22"/>
              </w:rPr>
            </w:pPr>
            <w:r w:rsidRPr="009C78F2">
              <w:rPr>
                <w:rFonts w:asciiTheme="minorHAnsi" w:eastAsia="Times New Roman" w:hAnsiTheme="minorHAnsi"/>
                <w:b/>
                <w:bCs/>
                <w:sz w:val="22"/>
              </w:rPr>
              <w:t>Check the type of Request below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14:paraId="3B93B71B" w14:textId="77777777" w:rsidR="009C78F2" w:rsidRPr="009C78F2" w:rsidRDefault="009C78F2" w:rsidP="00BF38D5">
            <w:pPr>
              <w:rPr>
                <w:rFonts w:asciiTheme="minorHAnsi" w:eastAsia="Times New Roman" w:hAnsiTheme="minorHAnsi"/>
                <w:b/>
                <w:bCs/>
                <w:sz w:val="22"/>
              </w:rPr>
            </w:pPr>
            <w:r w:rsidRPr="009C78F2">
              <w:rPr>
                <w:rFonts w:asciiTheme="minorHAnsi" w:eastAsia="Times New Roman" w:hAnsiTheme="minorHAnsi"/>
                <w:b/>
                <w:bCs/>
                <w:sz w:val="22"/>
              </w:rPr>
              <w:t>Complete</w:t>
            </w:r>
          </w:p>
        </w:tc>
      </w:tr>
      <w:tr w:rsidR="009C78F2" w14:paraId="4D3F3B57" w14:textId="77777777" w:rsidTr="009C78F2">
        <w:trPr>
          <w:jc w:val="center"/>
        </w:trPr>
        <w:tc>
          <w:tcPr>
            <w:tcW w:w="5625" w:type="dxa"/>
          </w:tcPr>
          <w:p w14:paraId="4D8272D3" w14:textId="77777777" w:rsidR="009C78F2" w:rsidRDefault="009C78F2" w:rsidP="00BF38D5">
            <w:pPr>
              <w:rPr>
                <w:rFonts w:asciiTheme="minorHAnsi" w:eastAsia="Times New Roman" w:hAnsiTheme="minorHAnsi"/>
                <w:bCs/>
                <w:sz w:val="22"/>
              </w:rPr>
            </w:pPr>
            <w:r w:rsidRPr="00C575A4">
              <w:rPr>
                <w:rFonts w:asciiTheme="minorHAnsi" w:eastAsia="Times New Roman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/>
                <w:sz w:val="22"/>
              </w:rPr>
            </w:r>
            <w:r w:rsidR="006A2067">
              <w:rPr>
                <w:rFonts w:asciiTheme="minorHAnsi" w:eastAsia="Times New Roman" w:hAnsiTheme="minorHAnsi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/>
                <w:bCs/>
                <w:sz w:val="22"/>
              </w:rPr>
              <w:t>New In-Network Provider</w:t>
            </w:r>
            <w:r w:rsidR="00BD7362">
              <w:rPr>
                <w:rFonts w:asciiTheme="minorHAnsi" w:eastAsia="Times New Roman" w:hAnsiTheme="minorHAnsi"/>
                <w:bCs/>
                <w:sz w:val="22"/>
              </w:rPr>
              <w:t xml:space="preserve"> Contract</w:t>
            </w:r>
          </w:p>
        </w:tc>
        <w:tc>
          <w:tcPr>
            <w:tcW w:w="2745" w:type="dxa"/>
          </w:tcPr>
          <w:p w14:paraId="207BECFC" w14:textId="77777777" w:rsidR="009C78F2" w:rsidRPr="009C78F2" w:rsidRDefault="009C78F2" w:rsidP="00BF38D5">
            <w:pPr>
              <w:rPr>
                <w:rFonts w:asciiTheme="minorHAnsi" w:eastAsia="Times New Roman" w:hAnsiTheme="minorHAnsi"/>
                <w:bCs/>
                <w:sz w:val="22"/>
              </w:rPr>
            </w:pPr>
            <w:r w:rsidRPr="009C78F2">
              <w:rPr>
                <w:rFonts w:asciiTheme="minorHAnsi" w:eastAsia="Times New Roman" w:hAnsiTheme="minorHAnsi"/>
                <w:bCs/>
                <w:sz w:val="22"/>
              </w:rPr>
              <w:t>Section A</w:t>
            </w:r>
            <w:r w:rsidR="000A3435">
              <w:rPr>
                <w:rFonts w:asciiTheme="minorHAnsi" w:eastAsia="Times New Roman" w:hAnsiTheme="minorHAnsi"/>
                <w:bCs/>
                <w:sz w:val="22"/>
              </w:rPr>
              <w:t>, D</w:t>
            </w:r>
          </w:p>
        </w:tc>
      </w:tr>
      <w:tr w:rsidR="009C78F2" w14:paraId="7C4EB139" w14:textId="77777777" w:rsidTr="009C78F2">
        <w:trPr>
          <w:jc w:val="center"/>
        </w:trPr>
        <w:tc>
          <w:tcPr>
            <w:tcW w:w="5625" w:type="dxa"/>
          </w:tcPr>
          <w:p w14:paraId="0DD45080" w14:textId="77777777" w:rsidR="009C78F2" w:rsidRDefault="009C78F2" w:rsidP="00BF38D5">
            <w:pPr>
              <w:rPr>
                <w:rFonts w:asciiTheme="minorHAnsi" w:eastAsia="Times New Roman" w:hAnsiTheme="minorHAnsi"/>
                <w:bCs/>
                <w:sz w:val="22"/>
              </w:rPr>
            </w:pPr>
            <w:r w:rsidRPr="00C575A4">
              <w:rPr>
                <w:rFonts w:asciiTheme="minorHAnsi" w:eastAsia="Times New Roman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/>
                <w:sz w:val="22"/>
              </w:rPr>
            </w:r>
            <w:r w:rsidR="006A2067">
              <w:rPr>
                <w:rFonts w:asciiTheme="minorHAnsi" w:eastAsia="Times New Roman" w:hAnsiTheme="minorHAnsi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/>
                <w:bCs/>
                <w:sz w:val="22"/>
              </w:rPr>
              <w:t>In-Network Provider Adding a New Site</w:t>
            </w:r>
          </w:p>
        </w:tc>
        <w:tc>
          <w:tcPr>
            <w:tcW w:w="2745" w:type="dxa"/>
          </w:tcPr>
          <w:p w14:paraId="2520F473" w14:textId="77777777" w:rsidR="009C78F2" w:rsidRPr="009C78F2" w:rsidRDefault="009C78F2" w:rsidP="00BF38D5">
            <w:pPr>
              <w:rPr>
                <w:rFonts w:asciiTheme="minorHAnsi" w:eastAsia="Times New Roman" w:hAnsiTheme="minorHAnsi"/>
                <w:bCs/>
                <w:sz w:val="22"/>
              </w:rPr>
            </w:pPr>
            <w:r w:rsidRPr="009C78F2">
              <w:rPr>
                <w:rFonts w:asciiTheme="minorHAnsi" w:eastAsia="Times New Roman" w:hAnsiTheme="minorHAnsi"/>
                <w:bCs/>
                <w:sz w:val="22"/>
              </w:rPr>
              <w:t>Section A</w:t>
            </w:r>
            <w:r w:rsidR="000A3435">
              <w:rPr>
                <w:rFonts w:asciiTheme="minorHAnsi" w:eastAsia="Times New Roman" w:hAnsiTheme="minorHAnsi"/>
                <w:bCs/>
                <w:sz w:val="22"/>
              </w:rPr>
              <w:t xml:space="preserve">, </w:t>
            </w:r>
            <w:r w:rsidR="00EE4EA3">
              <w:rPr>
                <w:rFonts w:asciiTheme="minorHAnsi" w:eastAsia="Times New Roman" w:hAnsiTheme="minorHAnsi"/>
                <w:bCs/>
                <w:sz w:val="22"/>
              </w:rPr>
              <w:t>B</w:t>
            </w:r>
            <w:r w:rsidR="000A3435">
              <w:rPr>
                <w:rFonts w:asciiTheme="minorHAnsi" w:eastAsia="Times New Roman" w:hAnsiTheme="minorHAnsi"/>
                <w:bCs/>
                <w:sz w:val="22"/>
              </w:rPr>
              <w:t>, D</w:t>
            </w:r>
          </w:p>
        </w:tc>
      </w:tr>
      <w:tr w:rsidR="009C78F2" w14:paraId="3896F4CB" w14:textId="77777777" w:rsidTr="009C78F2">
        <w:trPr>
          <w:jc w:val="center"/>
        </w:trPr>
        <w:tc>
          <w:tcPr>
            <w:tcW w:w="5625" w:type="dxa"/>
          </w:tcPr>
          <w:p w14:paraId="71F1C28D" w14:textId="77777777" w:rsidR="009C78F2" w:rsidRDefault="009C78F2" w:rsidP="00BF38D5">
            <w:pPr>
              <w:rPr>
                <w:rFonts w:asciiTheme="minorHAnsi" w:eastAsia="Times New Roman" w:hAnsiTheme="minorHAnsi"/>
                <w:bCs/>
                <w:sz w:val="22"/>
              </w:rPr>
            </w:pPr>
            <w:r w:rsidRPr="00C575A4">
              <w:rPr>
                <w:rFonts w:asciiTheme="minorHAnsi" w:eastAsia="Times New Roman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/>
                <w:sz w:val="22"/>
              </w:rPr>
            </w:r>
            <w:r w:rsidR="006A2067">
              <w:rPr>
                <w:rFonts w:asciiTheme="minorHAnsi" w:eastAsia="Times New Roman" w:hAnsiTheme="minorHAnsi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/>
                <w:bCs/>
                <w:sz w:val="22"/>
              </w:rPr>
              <w:t>In-Network Provider Adding a New Service</w:t>
            </w:r>
          </w:p>
        </w:tc>
        <w:tc>
          <w:tcPr>
            <w:tcW w:w="2745" w:type="dxa"/>
          </w:tcPr>
          <w:p w14:paraId="62C19C53" w14:textId="77777777" w:rsidR="009C78F2" w:rsidRPr="009C78F2" w:rsidRDefault="009C78F2" w:rsidP="00BF38D5">
            <w:pPr>
              <w:rPr>
                <w:rFonts w:asciiTheme="minorHAnsi" w:eastAsia="Times New Roman" w:hAnsiTheme="minorHAnsi"/>
                <w:bCs/>
                <w:sz w:val="22"/>
              </w:rPr>
            </w:pPr>
            <w:r w:rsidRPr="009C78F2">
              <w:rPr>
                <w:rFonts w:asciiTheme="minorHAnsi" w:eastAsia="Times New Roman" w:hAnsiTheme="minorHAnsi"/>
                <w:bCs/>
                <w:sz w:val="22"/>
              </w:rPr>
              <w:t>Section A</w:t>
            </w:r>
            <w:r w:rsidR="000A3435">
              <w:rPr>
                <w:rFonts w:asciiTheme="minorHAnsi" w:eastAsia="Times New Roman" w:hAnsiTheme="minorHAnsi"/>
                <w:bCs/>
                <w:sz w:val="22"/>
              </w:rPr>
              <w:t>,</w:t>
            </w:r>
            <w:r w:rsidRPr="009C78F2">
              <w:rPr>
                <w:rFonts w:asciiTheme="minorHAnsi" w:eastAsia="Times New Roman" w:hAnsiTheme="minorHAnsi"/>
                <w:bCs/>
                <w:sz w:val="22"/>
              </w:rPr>
              <w:t xml:space="preserve"> </w:t>
            </w:r>
            <w:r w:rsidR="00EE4EA3">
              <w:rPr>
                <w:rFonts w:asciiTheme="minorHAnsi" w:eastAsia="Times New Roman" w:hAnsiTheme="minorHAnsi"/>
                <w:bCs/>
                <w:sz w:val="22"/>
              </w:rPr>
              <w:t>C</w:t>
            </w:r>
            <w:r w:rsidR="000A3435">
              <w:rPr>
                <w:rFonts w:asciiTheme="minorHAnsi" w:eastAsia="Times New Roman" w:hAnsiTheme="minorHAnsi"/>
                <w:bCs/>
                <w:sz w:val="22"/>
              </w:rPr>
              <w:t>, D</w:t>
            </w:r>
          </w:p>
        </w:tc>
      </w:tr>
    </w:tbl>
    <w:p w14:paraId="1239E505" w14:textId="77777777" w:rsidR="009B02C6" w:rsidRDefault="009B02C6" w:rsidP="00BF38D5">
      <w:pPr>
        <w:spacing w:after="0" w:line="240" w:lineRule="auto"/>
        <w:rPr>
          <w:rFonts w:asciiTheme="minorHAnsi" w:eastAsia="Times New Roman" w:hAnsiTheme="minorHAnsi"/>
          <w:sz w:val="22"/>
        </w:rPr>
      </w:pPr>
    </w:p>
    <w:p w14:paraId="5213990D" w14:textId="77777777" w:rsidR="009B02C6" w:rsidRDefault="009B02C6" w:rsidP="009B02C6">
      <w:pPr>
        <w:spacing w:after="0" w:line="240" w:lineRule="auto"/>
        <w:rPr>
          <w:rFonts w:ascii="Garamond" w:hAnsi="Garamond" w:cstheme="minorHAnsi"/>
          <w:b/>
          <w:sz w:val="22"/>
        </w:rPr>
      </w:pPr>
    </w:p>
    <w:p w14:paraId="27E199DA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3F781960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7FAE4025" w14:textId="14D8001D" w:rsidR="00EF4689" w:rsidRPr="008D4DB8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Please submit this completed, signed Request for Nomination Form to Partners:</w:t>
      </w:r>
    </w:p>
    <w:p w14:paraId="5ADFC606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55BCB450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Partners Behavioral Health Management</w:t>
      </w:r>
    </w:p>
    <w:p w14:paraId="435E3CA0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Network Development Unit</w:t>
      </w:r>
    </w:p>
    <w:p w14:paraId="11489E9E" w14:textId="77777777" w:rsidR="00EF4689" w:rsidRPr="00C575A4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C575A4">
        <w:rPr>
          <w:rFonts w:asciiTheme="minorHAnsi" w:hAnsiTheme="minorHAnsi" w:cstheme="minorHAnsi"/>
          <w:sz w:val="22"/>
        </w:rPr>
        <w:t>1985 Tate Boulevard</w:t>
      </w:r>
    </w:p>
    <w:p w14:paraId="29F9DABB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C575A4">
        <w:rPr>
          <w:rFonts w:asciiTheme="minorHAnsi" w:hAnsiTheme="minorHAnsi" w:cstheme="minorHAnsi"/>
          <w:sz w:val="22"/>
        </w:rPr>
        <w:t xml:space="preserve">Hickory, NC </w:t>
      </w:r>
      <w:r>
        <w:rPr>
          <w:rFonts w:asciiTheme="minorHAnsi" w:hAnsiTheme="minorHAnsi" w:cstheme="minorHAnsi"/>
          <w:sz w:val="22"/>
        </w:rPr>
        <w:t>28602</w:t>
      </w:r>
    </w:p>
    <w:p w14:paraId="71490EC6" w14:textId="469A42A2" w:rsidR="00EF4689" w:rsidRDefault="006A2067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hyperlink r:id="rId12" w:history="1">
        <w:r w:rsidR="00EF4689" w:rsidRPr="00C426EB">
          <w:rPr>
            <w:rStyle w:val="Hyperlink"/>
            <w:rFonts w:asciiTheme="minorHAnsi" w:hAnsiTheme="minorHAnsi" w:cstheme="minorHAnsi"/>
            <w:sz w:val="22"/>
          </w:rPr>
          <w:t>enrollment@partnersbhm.org</w:t>
        </w:r>
      </w:hyperlink>
    </w:p>
    <w:p w14:paraId="70484D24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1AC8AFC7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5D0D05D0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0A4B2E29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19036CD7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710F6239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4B3DA4F7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34FAC968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140D7752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63A744C7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6580A8F8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25F49424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536DE49E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0E8E90D1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55A4D696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60D9D0D4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tbl>
      <w:tblPr>
        <w:tblStyle w:val="TableGrid"/>
        <w:tblW w:w="11250" w:type="dxa"/>
        <w:tblInd w:w="-162" w:type="dxa"/>
        <w:tblLook w:val="04A0" w:firstRow="1" w:lastRow="0" w:firstColumn="1" w:lastColumn="0" w:noHBand="0" w:noVBand="1"/>
      </w:tblPr>
      <w:tblGrid>
        <w:gridCol w:w="5698"/>
        <w:gridCol w:w="5552"/>
      </w:tblGrid>
      <w:tr w:rsidR="001E3F62" w:rsidRPr="00C575A4" w14:paraId="205ADA0C" w14:textId="77777777" w:rsidTr="001E3F62">
        <w:trPr>
          <w:trHeight w:val="368"/>
        </w:trPr>
        <w:tc>
          <w:tcPr>
            <w:tcW w:w="11250" w:type="dxa"/>
            <w:gridSpan w:val="2"/>
            <w:shd w:val="clear" w:color="auto" w:fill="D9D9D9" w:themeFill="background1" w:themeFillShade="D9"/>
          </w:tcPr>
          <w:p w14:paraId="4B914D9A" w14:textId="77777777" w:rsidR="001E3F62" w:rsidRPr="00C575A4" w:rsidRDefault="001E3F62" w:rsidP="00860522">
            <w:pPr>
              <w:spacing w:before="40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eastAsia="Times New Roman" w:hAnsiTheme="minorHAnsi"/>
                <w:b/>
                <w:sz w:val="22"/>
              </w:rPr>
              <w:lastRenderedPageBreak/>
              <w:t>Section A</w:t>
            </w:r>
            <w:r w:rsidRPr="00C575A4">
              <w:rPr>
                <w:rFonts w:asciiTheme="minorHAnsi" w:eastAsia="Times New Roman" w:hAnsiTheme="minorHAnsi"/>
                <w:sz w:val="22"/>
              </w:rPr>
              <w:t xml:space="preserve">: </w:t>
            </w:r>
            <w:r w:rsidRPr="00C575A4">
              <w:rPr>
                <w:rFonts w:asciiTheme="minorHAnsi" w:eastAsia="Times New Roman" w:hAnsiTheme="minorHAnsi"/>
                <w:b/>
                <w:sz w:val="22"/>
              </w:rPr>
              <w:t>All providers</w:t>
            </w:r>
          </w:p>
        </w:tc>
      </w:tr>
      <w:tr w:rsidR="006749AC" w:rsidRPr="00C575A4" w14:paraId="225C4893" w14:textId="77777777" w:rsidTr="007461AD">
        <w:trPr>
          <w:trHeight w:val="4121"/>
        </w:trPr>
        <w:tc>
          <w:tcPr>
            <w:tcW w:w="5698" w:type="dxa"/>
          </w:tcPr>
          <w:p w14:paraId="586BD4AD" w14:textId="77777777" w:rsidR="006749AC" w:rsidRPr="00C575A4" w:rsidRDefault="008B5DE1" w:rsidP="00860522">
            <w:pPr>
              <w:spacing w:before="40"/>
              <w:ind w:left="-14" w:firstLine="14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Basic Information</w:t>
            </w:r>
          </w:p>
          <w:p w14:paraId="3BCAD447" w14:textId="68CBCCDE" w:rsidR="006749AC" w:rsidRPr="00C575A4" w:rsidRDefault="00235A9F" w:rsidP="006E39A1">
            <w:pPr>
              <w:tabs>
                <w:tab w:val="left" w:pos="548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Primary </w:t>
            </w:r>
            <w:r w:rsidR="006749AC" w:rsidRPr="00C575A4">
              <w:rPr>
                <w:rFonts w:asciiTheme="minorHAnsi" w:hAnsiTheme="minorHAnsi" w:cstheme="minorHAnsi"/>
                <w:sz w:val="22"/>
              </w:rPr>
              <w:t xml:space="preserve">Address: </w:t>
            </w:r>
            <w:r w:rsidR="006749AC"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749AC"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="006749AC"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="006749AC"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="006749AC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6749AC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6749AC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6749AC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6749AC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6749AC"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F3E830E" w14:textId="06194A36" w:rsidR="006749AC" w:rsidRPr="00C575A4" w:rsidRDefault="006749AC" w:rsidP="00860522">
            <w:pPr>
              <w:tabs>
                <w:tab w:val="left" w:pos="547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City, State, Zip: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  <w:bookmarkEnd w:id="2"/>
          </w:p>
          <w:p w14:paraId="4C369311" w14:textId="1716680D" w:rsidR="006749AC" w:rsidRPr="00C575A4" w:rsidRDefault="006749AC" w:rsidP="00860522">
            <w:pPr>
              <w:tabs>
                <w:tab w:val="left" w:pos="547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Primary Contact: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  <w:bookmarkEnd w:id="3"/>
          </w:p>
          <w:p w14:paraId="64B4CB11" w14:textId="2E07C585" w:rsidR="006749AC" w:rsidRPr="00C575A4" w:rsidRDefault="006749AC" w:rsidP="00860522">
            <w:pPr>
              <w:tabs>
                <w:tab w:val="left" w:pos="5472"/>
              </w:tabs>
              <w:spacing w:line="276" w:lineRule="auto"/>
              <w:ind w:right="10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Email: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06DF277E" w14:textId="7F3EA242" w:rsidR="006749AC" w:rsidRPr="00C575A4" w:rsidRDefault="006749AC" w:rsidP="00860522">
            <w:pPr>
              <w:tabs>
                <w:tab w:val="left" w:pos="548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Phone: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39FAB7DC" w14:textId="18A31061" w:rsidR="006749AC" w:rsidRPr="00C575A4" w:rsidRDefault="006749AC" w:rsidP="00860522">
            <w:pPr>
              <w:tabs>
                <w:tab w:val="left" w:pos="547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Organization Website: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26C3768" w14:textId="099D3F78" w:rsidR="006749AC" w:rsidRPr="00C575A4" w:rsidRDefault="006749AC" w:rsidP="00860522">
            <w:pPr>
              <w:tabs>
                <w:tab w:val="left" w:pos="547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Executive Director: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C966B5E" w14:textId="54077593" w:rsidR="00235A9F" w:rsidRDefault="00421DF4" w:rsidP="00860522">
            <w:pPr>
              <w:tabs>
                <w:tab w:val="left" w:pos="548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Proposed </w:t>
            </w:r>
            <w:r w:rsidR="00235A9F" w:rsidRPr="00C575A4">
              <w:rPr>
                <w:rFonts w:asciiTheme="minorHAnsi" w:hAnsiTheme="minorHAnsi" w:cstheme="minorHAnsi"/>
                <w:sz w:val="22"/>
              </w:rPr>
              <w:t xml:space="preserve">Site </w:t>
            </w:r>
            <w:r w:rsidR="00BB700A">
              <w:rPr>
                <w:rFonts w:asciiTheme="minorHAnsi" w:hAnsiTheme="minorHAnsi" w:cstheme="minorHAnsi"/>
                <w:sz w:val="22"/>
              </w:rPr>
              <w:t xml:space="preserve">Street </w:t>
            </w:r>
            <w:r w:rsidR="00235A9F" w:rsidRPr="00C575A4">
              <w:rPr>
                <w:rFonts w:asciiTheme="minorHAnsi" w:hAnsiTheme="minorHAnsi" w:cstheme="minorHAnsi"/>
                <w:sz w:val="22"/>
              </w:rPr>
              <w:t>Address:</w:t>
            </w:r>
            <w:r w:rsidR="00235A9F"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35A9F"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="00235A9F"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="00235A9F"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="00235A9F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235A9F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235A9F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235A9F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235A9F"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235A9F"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1A1E623" w14:textId="464ACE73" w:rsidR="00BB700A" w:rsidRPr="00C575A4" w:rsidRDefault="00BB700A" w:rsidP="00BB700A">
            <w:pPr>
              <w:tabs>
                <w:tab w:val="left" w:pos="548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Proposed Site </w:t>
            </w:r>
            <w:r>
              <w:rPr>
                <w:rFonts w:asciiTheme="minorHAnsi" w:hAnsiTheme="minorHAnsi" w:cstheme="minorHAnsi"/>
                <w:sz w:val="22"/>
              </w:rPr>
              <w:t>City, State, Zip</w:t>
            </w:r>
            <w:r w:rsidRPr="00C575A4">
              <w:rPr>
                <w:rFonts w:asciiTheme="minorHAnsi" w:hAnsiTheme="minorHAnsi" w:cstheme="minorHAnsi"/>
                <w:sz w:val="22"/>
              </w:rPr>
              <w:t>:</w:t>
            </w:r>
            <w:r w:rsidR="00CD77E9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77E9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hAnsiTheme="minorHAnsi" w:cstheme="minorHAnsi"/>
                <w:sz w:val="22"/>
                <w:u w:val="single"/>
              </w:rPr>
            </w:r>
            <w:r w:rsidR="00CD77E9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1B06C99F" w14:textId="6099906E" w:rsidR="006749AC" w:rsidRPr="00C575A4" w:rsidRDefault="006749AC" w:rsidP="00860522">
            <w:pPr>
              <w:tabs>
                <w:tab w:val="left" w:pos="5482"/>
              </w:tabs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Count(ies) to be served: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E71AABB" w14:textId="77777777" w:rsidR="00671B65" w:rsidRPr="00C575A4" w:rsidRDefault="00671B65" w:rsidP="00860522">
            <w:pPr>
              <w:ind w:left="-18" w:firstLine="18"/>
              <w:rPr>
                <w:rFonts w:asciiTheme="minorHAnsi" w:hAnsiTheme="minorHAnsi" w:cstheme="minorHAnsi"/>
                <w:sz w:val="22"/>
              </w:rPr>
            </w:pPr>
          </w:p>
          <w:p w14:paraId="19AFBD33" w14:textId="77777777" w:rsidR="006749AC" w:rsidRPr="00C575A4" w:rsidRDefault="006749AC" w:rsidP="00427375">
            <w:pPr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Have any of </w:t>
            </w:r>
            <w:r w:rsidR="003B3283">
              <w:rPr>
                <w:rFonts w:asciiTheme="minorHAnsi" w:hAnsiTheme="minorHAnsi" w:cstheme="minorHAnsi"/>
                <w:sz w:val="22"/>
              </w:rPr>
              <w:t xml:space="preserve">owner/managers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ever owned or operated, in whole or in part, any other provider agency? </w:t>
            </w:r>
          </w:p>
          <w:p w14:paraId="05FA0B59" w14:textId="77777777" w:rsidR="006749AC" w:rsidRPr="00C575A4" w:rsidRDefault="006749AC" w:rsidP="00427375">
            <w:pPr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</w:t>
            </w:r>
          </w:p>
          <w:p w14:paraId="64920330" w14:textId="77777777" w:rsidR="00427375" w:rsidRPr="00C575A4" w:rsidRDefault="00427375" w:rsidP="00427375">
            <w:pPr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</w:p>
          <w:p w14:paraId="50912892" w14:textId="77777777" w:rsidR="006749AC" w:rsidRPr="00C575A4" w:rsidRDefault="006749AC" w:rsidP="00427375">
            <w:pPr>
              <w:spacing w:line="276" w:lineRule="auto"/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If yes, list name of individual(s) and provider agency(ies):</w:t>
            </w:r>
          </w:p>
          <w:p w14:paraId="6BCE4499" w14:textId="6DB2FDB6" w:rsidR="006749AC" w:rsidRPr="00C575A4" w:rsidRDefault="006749AC" w:rsidP="00427375">
            <w:pPr>
              <w:tabs>
                <w:tab w:val="left" w:pos="5482"/>
              </w:tabs>
              <w:spacing w:line="276" w:lineRule="auto"/>
              <w:rPr>
                <w:rFonts w:asciiTheme="minorHAnsi" w:hAnsiTheme="minorHAnsi" w:cstheme="minorHAnsi"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32AA06F" w14:textId="77777777" w:rsidR="00E2111D" w:rsidRPr="00C575A4" w:rsidRDefault="00E2111D" w:rsidP="00E2111D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Sanctions History</w:t>
            </w:r>
          </w:p>
          <w:p w14:paraId="7559B017" w14:textId="77777777" w:rsidR="00E2111D" w:rsidRPr="00C575A4" w:rsidRDefault="00E2111D" w:rsidP="00E2111D">
            <w:pPr>
              <w:ind w:left="-18" w:firstLine="18"/>
              <w:rPr>
                <w:rFonts w:asciiTheme="minorHAnsi" w:hAnsiTheme="minorHAnsi" w:cstheme="minorHAnsi"/>
                <w:b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Has the provider or organization ever been sanctioned, placed on probation, lost accreditation or certification?</w:t>
            </w:r>
            <w:r w:rsidRPr="00C575A4">
              <w:rPr>
                <w:rFonts w:asciiTheme="minorHAnsi" w:hAnsiTheme="minorHAnsi" w:cstheme="minorHAnsi"/>
                <w:b/>
                <w:sz w:val="22"/>
              </w:rPr>
              <w:t xml:space="preserve">  </w:t>
            </w:r>
          </w:p>
          <w:p w14:paraId="0CC56688" w14:textId="77777777" w:rsidR="00E2111D" w:rsidRPr="00C575A4" w:rsidRDefault="00E2111D" w:rsidP="00E2111D">
            <w:pPr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</w:t>
            </w:r>
          </w:p>
          <w:p w14:paraId="0BFB32C5" w14:textId="77777777" w:rsidR="00E2111D" w:rsidRPr="00C575A4" w:rsidRDefault="00E2111D" w:rsidP="00E2111D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</w:rPr>
              <w:t xml:space="preserve">If yes, </w:t>
            </w:r>
            <w:r w:rsidR="00920ECC">
              <w:rPr>
                <w:rFonts w:asciiTheme="minorHAnsi" w:hAnsiTheme="minorHAnsi" w:cstheme="minorHAnsi"/>
                <w:b/>
                <w:sz w:val="22"/>
              </w:rPr>
              <w:t xml:space="preserve">please </w:t>
            </w:r>
            <w:r w:rsidR="00BF1637">
              <w:rPr>
                <w:rFonts w:asciiTheme="minorHAnsi" w:hAnsiTheme="minorHAnsi" w:cstheme="minorHAnsi"/>
                <w:b/>
                <w:sz w:val="22"/>
              </w:rPr>
              <w:t xml:space="preserve">attach </w:t>
            </w:r>
            <w:r w:rsidRPr="00C575A4">
              <w:rPr>
                <w:rFonts w:asciiTheme="minorHAnsi" w:hAnsiTheme="minorHAnsi" w:cstheme="minorHAnsi"/>
                <w:b/>
                <w:sz w:val="22"/>
              </w:rPr>
              <w:t>an explanation of circumstance</w:t>
            </w:r>
            <w:r w:rsidR="00920ECC">
              <w:rPr>
                <w:rFonts w:asciiTheme="minorHAnsi" w:hAnsiTheme="minorHAnsi" w:cstheme="minorHAnsi"/>
                <w:b/>
                <w:sz w:val="22"/>
              </w:rPr>
              <w:t xml:space="preserve">s and how it/they were resolved </w:t>
            </w:r>
          </w:p>
          <w:p w14:paraId="3ED76E5B" w14:textId="77777777" w:rsidR="00052FD6" w:rsidRPr="00C575A4" w:rsidRDefault="00052FD6" w:rsidP="00E2111D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69B17B23" w14:textId="77777777" w:rsidR="00052FD6" w:rsidRPr="00C575A4" w:rsidRDefault="00052FD6" w:rsidP="00E2111D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Accreditation</w:t>
            </w:r>
          </w:p>
          <w:p w14:paraId="58CDE500" w14:textId="77777777" w:rsidR="00052FD6" w:rsidRPr="00C575A4" w:rsidRDefault="00052FD6" w:rsidP="004E2FBF">
            <w:pPr>
              <w:rPr>
                <w:rFonts w:asciiTheme="minorHAnsi" w:hAnsiTheme="minorHAnsi"/>
                <w:bCs/>
                <w:sz w:val="22"/>
              </w:rPr>
            </w:pPr>
            <w:r w:rsidRPr="00C575A4">
              <w:rPr>
                <w:rFonts w:asciiTheme="minorHAnsi" w:hAnsiTheme="minorHAnsi"/>
                <w:bCs/>
                <w:sz w:val="22"/>
              </w:rPr>
              <w:t xml:space="preserve">Is this Organization accredited? </w:t>
            </w:r>
            <w:r w:rsidRPr="00C575A4">
              <w:rPr>
                <w:rFonts w:asciiTheme="minorHAnsi" w:hAnsiTheme="minorHAnsi"/>
                <w:sz w:val="22"/>
              </w:rPr>
              <w:t xml:space="preserve">Yes </w:t>
            </w:r>
            <w:bookmarkStart w:id="4" w:name="Check166"/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bookmarkEnd w:id="4"/>
            <w:r w:rsidRPr="00C575A4">
              <w:rPr>
                <w:rFonts w:asciiTheme="minorHAnsi" w:hAnsiTheme="minorHAnsi"/>
                <w:sz w:val="22"/>
              </w:rPr>
              <w:t xml:space="preserve">   No </w:t>
            </w:r>
            <w:bookmarkStart w:id="5" w:name="Check167"/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bookmarkEnd w:id="5"/>
            <w:r w:rsidRPr="00C575A4">
              <w:rPr>
                <w:rFonts w:asciiTheme="minorHAnsi" w:hAnsiTheme="minorHAnsi"/>
                <w:bCs/>
                <w:sz w:val="22"/>
              </w:rPr>
              <w:t xml:space="preserve">     </w:t>
            </w:r>
          </w:p>
          <w:p w14:paraId="6DD7116E" w14:textId="77777777" w:rsidR="00E2111D" w:rsidRDefault="00052FD6" w:rsidP="004E2FBF">
            <w:pPr>
              <w:rPr>
                <w:rFonts w:asciiTheme="minorHAnsi" w:hAnsiTheme="minorHAnsi"/>
                <w:b/>
                <w:bCs/>
                <w:sz w:val="22"/>
              </w:rPr>
            </w:pPr>
            <w:r w:rsidRPr="00C575A4">
              <w:rPr>
                <w:rFonts w:asciiTheme="minorHAnsi" w:hAnsiTheme="minorHAnsi"/>
                <w:bCs/>
                <w:sz w:val="22"/>
              </w:rPr>
              <w:t>If yes, provide name of accrediting body</w:t>
            </w:r>
            <w:r w:rsidR="00675160" w:rsidRPr="00675160">
              <w:rPr>
                <w:rFonts w:asciiTheme="minorHAnsi" w:hAnsiTheme="minorHAnsi"/>
                <w:sz w:val="22"/>
              </w:rPr>
              <w:t>:</w:t>
            </w:r>
            <w:r w:rsidRPr="00675160">
              <w:rPr>
                <w:rFonts w:asciiTheme="minorHAnsi" w:hAnsiTheme="minorHAnsi"/>
                <w:b/>
                <w:bCs/>
                <w:sz w:val="22"/>
              </w:rPr>
              <w:t xml:space="preserve"> </w:t>
            </w:r>
            <w:r w:rsidR="00D173B8" w:rsidRPr="00C575A4">
              <w:rPr>
                <w:rFonts w:asciiTheme="minorHAnsi" w:hAnsiTheme="minorHAnsi"/>
                <w:sz w:val="22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="00D173B8" w:rsidRPr="00C575A4">
              <w:rPr>
                <w:rFonts w:asciiTheme="minorHAnsi" w:hAnsiTheme="minorHAnsi"/>
                <w:sz w:val="22"/>
                <w:u w:val="single"/>
              </w:rPr>
              <w:instrText xml:space="preserve"> FORMTEXT </w:instrText>
            </w:r>
            <w:r w:rsidR="00D173B8" w:rsidRPr="00C575A4">
              <w:rPr>
                <w:rFonts w:asciiTheme="minorHAnsi" w:hAnsiTheme="minorHAnsi"/>
                <w:sz w:val="22"/>
                <w:u w:val="single"/>
              </w:rPr>
            </w:r>
            <w:r w:rsidR="00D173B8" w:rsidRPr="00C575A4">
              <w:rPr>
                <w:rFonts w:asciiTheme="minorHAnsi" w:hAnsiTheme="minorHAnsi"/>
                <w:sz w:val="22"/>
                <w:u w:val="single"/>
              </w:rPr>
              <w:fldChar w:fldCharType="separate"/>
            </w:r>
            <w:r w:rsidR="00D173B8" w:rsidRPr="00C575A4">
              <w:rPr>
                <w:rFonts w:asciiTheme="minorHAnsi" w:hAnsiTheme="minorHAnsi"/>
                <w:noProof/>
                <w:sz w:val="22"/>
                <w:u w:val="single"/>
              </w:rPr>
              <w:t> </w:t>
            </w:r>
            <w:r w:rsidR="00D173B8" w:rsidRPr="00C575A4">
              <w:rPr>
                <w:rFonts w:asciiTheme="minorHAnsi" w:hAnsiTheme="minorHAnsi"/>
                <w:noProof/>
                <w:sz w:val="22"/>
                <w:u w:val="single"/>
              </w:rPr>
              <w:t> </w:t>
            </w:r>
            <w:r w:rsidR="00D173B8" w:rsidRPr="00C575A4">
              <w:rPr>
                <w:rFonts w:asciiTheme="minorHAnsi" w:hAnsiTheme="minorHAnsi"/>
                <w:noProof/>
                <w:sz w:val="22"/>
                <w:u w:val="single"/>
              </w:rPr>
              <w:t> </w:t>
            </w:r>
            <w:r w:rsidR="00D173B8" w:rsidRPr="00C575A4">
              <w:rPr>
                <w:rFonts w:asciiTheme="minorHAnsi" w:hAnsiTheme="minorHAnsi"/>
                <w:noProof/>
                <w:sz w:val="22"/>
                <w:u w:val="single"/>
              </w:rPr>
              <w:t> </w:t>
            </w:r>
            <w:r w:rsidR="00D173B8" w:rsidRPr="00C575A4">
              <w:rPr>
                <w:rFonts w:asciiTheme="minorHAnsi" w:hAnsiTheme="minorHAnsi"/>
                <w:noProof/>
                <w:sz w:val="22"/>
                <w:u w:val="single"/>
              </w:rPr>
              <w:t> </w:t>
            </w:r>
            <w:r w:rsidR="00D173B8" w:rsidRPr="00C575A4">
              <w:rPr>
                <w:rFonts w:asciiTheme="minorHAnsi" w:hAnsiTheme="minorHAnsi"/>
                <w:sz w:val="22"/>
                <w:u w:val="single"/>
              </w:rPr>
              <w:fldChar w:fldCharType="end"/>
            </w:r>
          </w:p>
          <w:p w14:paraId="6EC4A065" w14:textId="77777777" w:rsidR="00675160" w:rsidRPr="00675160" w:rsidRDefault="00675160" w:rsidP="004E2FBF">
            <w:pPr>
              <w:rPr>
                <w:rFonts w:asciiTheme="minorHAnsi" w:hAnsiTheme="minorHAnsi"/>
                <w:b/>
                <w:bCs/>
                <w:sz w:val="22"/>
                <w:u w:val="single"/>
              </w:rPr>
            </w:pPr>
          </w:p>
          <w:p w14:paraId="084A3137" w14:textId="77777777" w:rsidR="00675160" w:rsidRPr="00C575A4" w:rsidRDefault="00675160" w:rsidP="004E2FBF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552" w:type="dxa"/>
          </w:tcPr>
          <w:p w14:paraId="214EBB76" w14:textId="77777777" w:rsidR="006749AC" w:rsidRPr="00C575A4" w:rsidRDefault="006749AC" w:rsidP="00860522">
            <w:pPr>
              <w:spacing w:before="40"/>
              <w:rPr>
                <w:rFonts w:asciiTheme="minorHAnsi" w:hAnsiTheme="minorHAnsi" w:cstheme="minorHAnsi"/>
                <w:b/>
                <w:sz w:val="22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Liability History</w:t>
            </w:r>
          </w:p>
          <w:p w14:paraId="647A6559" w14:textId="77777777" w:rsidR="006749AC" w:rsidRPr="00C575A4" w:rsidRDefault="006749AC" w:rsidP="00CE56B3">
            <w:pPr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Does the </w:t>
            </w:r>
            <w:r w:rsidR="00427375" w:rsidRPr="00C575A4">
              <w:rPr>
                <w:rFonts w:asciiTheme="minorHAnsi" w:hAnsiTheme="minorHAnsi" w:cstheme="minorHAnsi"/>
                <w:sz w:val="22"/>
              </w:rPr>
              <w:t>Applicant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have an acceptable Liability History with no history of </w:t>
            </w:r>
            <w:r w:rsidR="00B76DAF" w:rsidRPr="00C575A4">
              <w:rPr>
                <w:rFonts w:asciiTheme="minorHAnsi" w:hAnsiTheme="minorHAnsi" w:cstheme="minorHAnsi"/>
                <w:sz w:val="22"/>
              </w:rPr>
              <w:t xml:space="preserve">insurance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liability claims for the past five (5) years?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="00CE56B3" w:rsidRPr="00C575A4">
              <w:rPr>
                <w:rFonts w:asciiTheme="minorHAnsi" w:hAnsiTheme="minorHAnsi" w:cstheme="minorHAnsi"/>
                <w:sz w:val="22"/>
              </w:rPr>
              <w:t xml:space="preserve"> No 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If no, </w:t>
            </w:r>
            <w:r w:rsidR="00920ECC">
              <w:rPr>
                <w:rFonts w:asciiTheme="minorHAnsi" w:hAnsiTheme="minorHAnsi" w:cstheme="minorHAnsi"/>
                <w:sz w:val="22"/>
              </w:rPr>
              <w:t xml:space="preserve">please </w:t>
            </w:r>
            <w:r w:rsidR="00BF1637">
              <w:rPr>
                <w:rFonts w:asciiTheme="minorHAnsi" w:hAnsiTheme="minorHAnsi" w:cstheme="minorHAnsi"/>
                <w:sz w:val="22"/>
              </w:rPr>
              <w:t xml:space="preserve">attach </w:t>
            </w:r>
            <w:r w:rsidR="00920ECC">
              <w:rPr>
                <w:rFonts w:asciiTheme="minorHAnsi" w:hAnsiTheme="minorHAnsi" w:cstheme="minorHAnsi"/>
                <w:sz w:val="22"/>
              </w:rPr>
              <w:t xml:space="preserve">detailed information </w:t>
            </w:r>
          </w:p>
          <w:p w14:paraId="468EEC1C" w14:textId="77777777" w:rsidR="002B5236" w:rsidRPr="00C575A4" w:rsidRDefault="002B5236" w:rsidP="00860522">
            <w:pPr>
              <w:ind w:left="-18" w:firstLine="18"/>
              <w:rPr>
                <w:rFonts w:asciiTheme="minorHAnsi" w:hAnsiTheme="minorHAnsi" w:cstheme="minorHAnsi"/>
                <w:sz w:val="22"/>
              </w:rPr>
            </w:pPr>
          </w:p>
          <w:p w14:paraId="7404D3C6" w14:textId="77777777" w:rsidR="006749AC" w:rsidRPr="00C575A4" w:rsidRDefault="006749AC" w:rsidP="00860522">
            <w:pPr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An unacceptable liability history is defined as: </w:t>
            </w:r>
          </w:p>
          <w:p w14:paraId="783D3874" w14:textId="77777777" w:rsidR="006749AC" w:rsidRPr="00C575A4" w:rsidRDefault="006749AC" w:rsidP="00860522">
            <w:pPr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Within the five (5) year period immediately preceding the date of the agency/applicant’s application, one or more legal actions resulted in</w:t>
            </w:r>
          </w:p>
          <w:p w14:paraId="5FABBF23" w14:textId="77777777" w:rsidR="006749AC" w:rsidRPr="00C575A4" w:rsidRDefault="006749AC" w:rsidP="00860522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At least one (1) judgment or; </w:t>
            </w:r>
          </w:p>
          <w:p w14:paraId="5AD08B70" w14:textId="77777777" w:rsidR="006749AC" w:rsidRPr="00C575A4" w:rsidRDefault="006749AC" w:rsidP="00860522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One (1) settlement in an amount over $50,000 or more or; </w:t>
            </w:r>
          </w:p>
          <w:p w14:paraId="0D822CD8" w14:textId="77777777" w:rsidR="006749AC" w:rsidRPr="00C575A4" w:rsidRDefault="006749AC" w:rsidP="00860522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Two (2) or more settlements in an aggregate amount of $50,000 or more or</w:t>
            </w:r>
          </w:p>
          <w:p w14:paraId="55FF1630" w14:textId="77777777" w:rsidR="006749AC" w:rsidRPr="00C575A4" w:rsidRDefault="006749AC" w:rsidP="00860522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As of the date of the agency/applicant’s application there are legal actions pending.</w:t>
            </w:r>
          </w:p>
          <w:p w14:paraId="3603005C" w14:textId="77777777" w:rsidR="002B5236" w:rsidRPr="00C575A4" w:rsidRDefault="002B5236" w:rsidP="00860522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2C31A9DB" w14:textId="77777777" w:rsidR="00D1600A" w:rsidRPr="00C575A4" w:rsidRDefault="00E2111D" w:rsidP="00860522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Other MCO Contracts</w:t>
            </w:r>
          </w:p>
          <w:p w14:paraId="084E07A2" w14:textId="77777777" w:rsidR="00E2111D" w:rsidRPr="00C575A4" w:rsidRDefault="00E2111D" w:rsidP="00E2111D">
            <w:pPr>
              <w:rPr>
                <w:rFonts w:asciiTheme="minorHAnsi" w:hAnsiTheme="minorHAnsi"/>
                <w:bCs/>
                <w:sz w:val="22"/>
              </w:rPr>
            </w:pPr>
            <w:r w:rsidRPr="00C575A4">
              <w:rPr>
                <w:rFonts w:asciiTheme="minorHAnsi" w:hAnsiTheme="minorHAnsi"/>
                <w:bCs/>
                <w:sz w:val="22"/>
              </w:rPr>
              <w:t>Does the Applicant have any current contracts with other Medicaid managed care organizations (including LME/MCOs or out of state MCOs), or have you had any such contracts in the past three (3) years?</w:t>
            </w:r>
          </w:p>
          <w:p w14:paraId="348799DC" w14:textId="77777777" w:rsidR="00E2111D" w:rsidRPr="00C575A4" w:rsidRDefault="00E2111D" w:rsidP="00E2111D">
            <w:pPr>
              <w:rPr>
                <w:rFonts w:asciiTheme="minorHAnsi" w:hAnsiTheme="minorHAnsi"/>
                <w:b/>
                <w:bCs/>
                <w:sz w:val="22"/>
              </w:rPr>
            </w:pPr>
          </w:p>
          <w:p w14:paraId="512655C0" w14:textId="77777777" w:rsidR="00E2111D" w:rsidRPr="00C575A4" w:rsidRDefault="003117D1" w:rsidP="00E2111D">
            <w:pPr>
              <w:tabs>
                <w:tab w:val="left" w:pos="3600"/>
                <w:tab w:val="left" w:pos="5040"/>
              </w:tabs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Alliance</w:t>
            </w:r>
            <w:r w:rsidR="00E2111D" w:rsidRPr="00C575A4">
              <w:rPr>
                <w:rFonts w:asciiTheme="minorHAnsi" w:hAnsiTheme="minorHAnsi"/>
                <w:sz w:val="22"/>
              </w:rPr>
              <w:t xml:space="preserve">                                       </w:t>
            </w:r>
            <w:r w:rsidR="00920ECC">
              <w:rPr>
                <w:rFonts w:asciiTheme="minorHAnsi" w:hAnsiTheme="minorHAnsi"/>
                <w:sz w:val="22"/>
              </w:rPr>
              <w:t xml:space="preserve">  </w:t>
            </w:r>
            <w:r>
              <w:rPr>
                <w:rFonts w:asciiTheme="minorHAnsi" w:hAnsiTheme="minorHAnsi"/>
                <w:sz w:val="22"/>
              </w:rPr>
              <w:t xml:space="preserve">  </w:t>
            </w:r>
            <w:r w:rsidR="00BB700A">
              <w:rPr>
                <w:rFonts w:asciiTheme="minorHAnsi" w:hAnsiTheme="minorHAnsi"/>
                <w:sz w:val="22"/>
              </w:rPr>
              <w:t xml:space="preserve"> </w:t>
            </w:r>
            <w:r w:rsidR="00E2111D" w:rsidRPr="00C575A4">
              <w:rPr>
                <w:rFonts w:asciiTheme="minorHAnsi" w:hAnsiTheme="minorHAnsi"/>
                <w:sz w:val="22"/>
              </w:rPr>
              <w:t xml:space="preserve">Yes </w:t>
            </w:r>
            <w:bookmarkStart w:id="6" w:name="Check172"/>
            <w:r w:rsidR="00E2111D"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11D"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="00E2111D" w:rsidRPr="00C575A4">
              <w:rPr>
                <w:rFonts w:asciiTheme="minorHAnsi" w:hAnsiTheme="minorHAnsi"/>
                <w:sz w:val="22"/>
              </w:rPr>
              <w:fldChar w:fldCharType="end"/>
            </w:r>
            <w:bookmarkEnd w:id="6"/>
            <w:r w:rsidR="00E2111D" w:rsidRPr="00C575A4">
              <w:rPr>
                <w:rFonts w:asciiTheme="minorHAnsi" w:hAnsiTheme="minorHAnsi"/>
                <w:sz w:val="22"/>
              </w:rPr>
              <w:tab/>
              <w:t xml:space="preserve">             </w:t>
            </w:r>
            <w:r w:rsidR="00BB700A">
              <w:rPr>
                <w:rFonts w:asciiTheme="minorHAnsi" w:hAnsiTheme="minorHAnsi"/>
                <w:sz w:val="22"/>
              </w:rPr>
              <w:t xml:space="preserve"> </w:t>
            </w:r>
            <w:r w:rsidR="00E2111D" w:rsidRPr="00C575A4">
              <w:rPr>
                <w:rFonts w:asciiTheme="minorHAnsi" w:hAnsiTheme="minorHAnsi"/>
                <w:sz w:val="22"/>
              </w:rPr>
              <w:t xml:space="preserve">No </w:t>
            </w:r>
            <w:bookmarkStart w:id="7" w:name="Check173"/>
            <w:r w:rsidR="00E2111D"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11D"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="00E2111D" w:rsidRPr="00C575A4">
              <w:rPr>
                <w:rFonts w:asciiTheme="minorHAnsi" w:hAnsiTheme="minorHAnsi"/>
                <w:sz w:val="22"/>
              </w:rPr>
              <w:fldChar w:fldCharType="end"/>
            </w:r>
            <w:bookmarkEnd w:id="7"/>
          </w:p>
          <w:p w14:paraId="46B495DE" w14:textId="77777777" w:rsidR="00E2111D" w:rsidRPr="00C575A4" w:rsidRDefault="00E2111D" w:rsidP="00E2111D">
            <w:pPr>
              <w:rPr>
                <w:rFonts w:asciiTheme="minorHAnsi" w:hAnsiTheme="minorHAnsi"/>
                <w:sz w:val="22"/>
              </w:rPr>
            </w:pPr>
            <w:r w:rsidRPr="00C575A4">
              <w:rPr>
                <w:rFonts w:asciiTheme="minorHAnsi" w:hAnsiTheme="minorHAnsi"/>
                <w:sz w:val="22"/>
              </w:rPr>
              <w:t>Cardinal Innovations</w:t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  <w:t xml:space="preserve">Yes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  <w:t xml:space="preserve">No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</w:p>
          <w:p w14:paraId="7D41415E" w14:textId="77777777" w:rsidR="00CD77E9" w:rsidRPr="00C575A4" w:rsidRDefault="00CD77E9" w:rsidP="00CD77E9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Eastpointe</w:t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  <w:t xml:space="preserve">Yes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</w:rPr>
            </w:r>
            <w:r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  <w:t>No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</w:rPr>
            </w:r>
            <w:r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r>
              <w:rPr>
                <w:rFonts w:asciiTheme="minorHAnsi" w:hAnsiTheme="minorHAnsi"/>
                <w:sz w:val="22"/>
                <w:u w:val="single"/>
              </w:rPr>
              <w:t xml:space="preserve"> </w:t>
            </w:r>
          </w:p>
          <w:p w14:paraId="7547B022" w14:textId="77777777" w:rsidR="00E2111D" w:rsidRPr="00C575A4" w:rsidRDefault="00E2111D" w:rsidP="00E2111D">
            <w:pPr>
              <w:rPr>
                <w:rFonts w:asciiTheme="minorHAnsi" w:hAnsiTheme="minorHAnsi"/>
                <w:sz w:val="22"/>
              </w:rPr>
            </w:pPr>
            <w:r w:rsidRPr="00C575A4">
              <w:rPr>
                <w:rFonts w:asciiTheme="minorHAnsi" w:hAnsiTheme="minorHAnsi"/>
                <w:sz w:val="22"/>
              </w:rPr>
              <w:t xml:space="preserve">Partners Behavioral Health </w:t>
            </w:r>
            <w:r w:rsidRPr="00C575A4">
              <w:rPr>
                <w:rFonts w:asciiTheme="minorHAnsi" w:hAnsiTheme="minorHAnsi"/>
                <w:sz w:val="22"/>
              </w:rPr>
              <w:tab/>
              <w:t xml:space="preserve">Yes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  <w:t xml:space="preserve">No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</w:p>
          <w:p w14:paraId="5A3CF7C5" w14:textId="77777777" w:rsidR="00E2111D" w:rsidRPr="00C575A4" w:rsidRDefault="003117D1" w:rsidP="00E2111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Sandhills</w:t>
            </w:r>
            <w:r w:rsidR="00E2111D" w:rsidRPr="00C575A4">
              <w:rPr>
                <w:rFonts w:asciiTheme="minorHAnsi" w:hAnsiTheme="minorHAnsi"/>
                <w:sz w:val="22"/>
              </w:rPr>
              <w:t xml:space="preserve"> </w:t>
            </w:r>
            <w:r w:rsidR="00E2111D" w:rsidRPr="00C575A4">
              <w:rPr>
                <w:rFonts w:asciiTheme="minorHAnsi" w:hAnsiTheme="minorHAnsi"/>
                <w:sz w:val="22"/>
              </w:rPr>
              <w:tab/>
            </w:r>
            <w:r w:rsidR="00E2111D" w:rsidRPr="00C575A4">
              <w:rPr>
                <w:rFonts w:asciiTheme="minorHAnsi" w:hAnsiTheme="minorHAnsi"/>
                <w:sz w:val="22"/>
              </w:rPr>
              <w:tab/>
            </w:r>
            <w:r w:rsidR="00E2111D" w:rsidRPr="00C575A4">
              <w:rPr>
                <w:rFonts w:asciiTheme="minorHAnsi" w:hAnsiTheme="minorHAnsi"/>
                <w:sz w:val="22"/>
              </w:rPr>
              <w:tab/>
              <w:t xml:space="preserve">Yes </w:t>
            </w:r>
            <w:r w:rsidR="00E2111D"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11D"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="00E2111D" w:rsidRPr="00C575A4">
              <w:rPr>
                <w:rFonts w:asciiTheme="minorHAnsi" w:hAnsiTheme="minorHAnsi"/>
                <w:sz w:val="22"/>
              </w:rPr>
              <w:fldChar w:fldCharType="end"/>
            </w:r>
            <w:r w:rsidR="00E2111D" w:rsidRPr="00C575A4">
              <w:rPr>
                <w:rFonts w:asciiTheme="minorHAnsi" w:hAnsiTheme="minorHAnsi"/>
                <w:sz w:val="22"/>
              </w:rPr>
              <w:tab/>
            </w:r>
            <w:r w:rsidR="00E2111D" w:rsidRPr="00C575A4">
              <w:rPr>
                <w:rFonts w:asciiTheme="minorHAnsi" w:hAnsiTheme="minorHAnsi"/>
                <w:sz w:val="22"/>
              </w:rPr>
              <w:tab/>
              <w:t xml:space="preserve">No </w:t>
            </w:r>
            <w:r w:rsidR="00E2111D"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11D"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/>
                <w:sz w:val="22"/>
              </w:rPr>
            </w:r>
            <w:r w:rsidR="006A2067">
              <w:rPr>
                <w:rFonts w:asciiTheme="minorHAnsi" w:hAnsiTheme="minorHAnsi"/>
                <w:sz w:val="22"/>
              </w:rPr>
              <w:fldChar w:fldCharType="separate"/>
            </w:r>
            <w:r w:rsidR="00E2111D" w:rsidRPr="00C575A4">
              <w:rPr>
                <w:rFonts w:asciiTheme="minorHAnsi" w:hAnsiTheme="minorHAnsi"/>
                <w:sz w:val="22"/>
              </w:rPr>
              <w:fldChar w:fldCharType="end"/>
            </w:r>
          </w:p>
          <w:p w14:paraId="2FB2659F" w14:textId="77777777" w:rsidR="00CD77E9" w:rsidRDefault="00CD77E9" w:rsidP="00CD77E9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Trillium                                            </w:t>
            </w:r>
            <w:r w:rsidRPr="00C575A4">
              <w:rPr>
                <w:rFonts w:asciiTheme="minorHAnsi" w:hAnsiTheme="minorHAnsi"/>
                <w:sz w:val="22"/>
              </w:rPr>
              <w:t xml:space="preserve">Yes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</w:rPr>
            </w:r>
            <w:r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/>
                <w:sz w:val="22"/>
              </w:rPr>
              <w:tab/>
            </w:r>
            <w:r w:rsidRPr="00C575A4">
              <w:rPr>
                <w:rFonts w:asciiTheme="minorHAnsi" w:hAnsiTheme="minorHAnsi"/>
                <w:sz w:val="22"/>
              </w:rPr>
              <w:tab/>
              <w:t>No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</w:rPr>
            </w:r>
            <w:r>
              <w:rPr>
                <w:rFonts w:asciiTheme="minorHAnsi" w:hAnsi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/>
                <w:sz w:val="22"/>
              </w:rPr>
              <w:fldChar w:fldCharType="end"/>
            </w:r>
          </w:p>
          <w:p w14:paraId="6FFA1E4D" w14:textId="2899FD2B" w:rsidR="00E2111D" w:rsidRPr="00C575A4" w:rsidRDefault="006A2067" w:rsidP="00E2111D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Vaya</w:t>
            </w:r>
            <w:r w:rsidR="00E2111D" w:rsidRPr="00C575A4">
              <w:rPr>
                <w:rFonts w:asciiTheme="minorHAnsi" w:hAnsiTheme="minorHAnsi"/>
                <w:sz w:val="22"/>
              </w:rPr>
              <w:tab/>
            </w:r>
            <w:r w:rsidR="00E2111D" w:rsidRPr="00C575A4">
              <w:rPr>
                <w:rFonts w:asciiTheme="minorHAnsi" w:hAnsiTheme="minorHAnsi"/>
                <w:sz w:val="22"/>
              </w:rPr>
              <w:tab/>
            </w:r>
            <w:r>
              <w:rPr>
                <w:rFonts w:asciiTheme="minorHAnsi" w:hAnsiTheme="minorHAnsi"/>
                <w:sz w:val="22"/>
              </w:rPr>
              <w:t xml:space="preserve">                             </w:t>
            </w:r>
            <w:r w:rsidR="00E2111D" w:rsidRPr="00C575A4">
              <w:rPr>
                <w:rFonts w:asciiTheme="minorHAnsi" w:hAnsiTheme="minorHAnsi"/>
                <w:sz w:val="22"/>
              </w:rPr>
              <w:t xml:space="preserve">Yes </w:t>
            </w:r>
            <w:r w:rsidR="00E2111D"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11D"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</w:rPr>
            </w:r>
            <w:r>
              <w:rPr>
                <w:rFonts w:asciiTheme="minorHAnsi" w:hAnsiTheme="minorHAnsi"/>
                <w:sz w:val="22"/>
              </w:rPr>
              <w:fldChar w:fldCharType="separate"/>
            </w:r>
            <w:r w:rsidR="00E2111D" w:rsidRPr="00C575A4">
              <w:rPr>
                <w:rFonts w:asciiTheme="minorHAnsi" w:hAnsiTheme="minorHAnsi"/>
                <w:sz w:val="22"/>
              </w:rPr>
              <w:fldChar w:fldCharType="end"/>
            </w:r>
            <w:r w:rsidR="00E2111D" w:rsidRPr="00C575A4">
              <w:rPr>
                <w:rFonts w:asciiTheme="minorHAnsi" w:hAnsiTheme="minorHAnsi"/>
                <w:sz w:val="22"/>
              </w:rPr>
              <w:tab/>
            </w:r>
            <w:r w:rsidR="00E2111D" w:rsidRPr="00C575A4">
              <w:rPr>
                <w:rFonts w:asciiTheme="minorHAnsi" w:hAnsiTheme="minorHAnsi"/>
                <w:sz w:val="22"/>
              </w:rPr>
              <w:tab/>
              <w:t xml:space="preserve">No </w:t>
            </w:r>
            <w:r w:rsidR="00E2111D" w:rsidRPr="00C575A4">
              <w:rPr>
                <w:rFonts w:asciiTheme="minorHAnsi" w:hAnsiTheme="minorHAnsi"/>
                <w:sz w:val="22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11D" w:rsidRPr="00C575A4">
              <w:rPr>
                <w:rFonts w:asciiTheme="minorHAnsi" w:hAnsiTheme="minorHAnsi"/>
                <w:sz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</w:rPr>
            </w:r>
            <w:r>
              <w:rPr>
                <w:rFonts w:asciiTheme="minorHAnsi" w:hAnsiTheme="minorHAnsi"/>
                <w:sz w:val="22"/>
              </w:rPr>
              <w:fldChar w:fldCharType="separate"/>
            </w:r>
            <w:r w:rsidR="00E2111D" w:rsidRPr="00C575A4">
              <w:rPr>
                <w:rFonts w:asciiTheme="minorHAnsi" w:hAnsiTheme="minorHAnsi"/>
                <w:sz w:val="22"/>
              </w:rPr>
              <w:fldChar w:fldCharType="end"/>
            </w:r>
          </w:p>
          <w:p w14:paraId="39EF09EB" w14:textId="77777777" w:rsidR="00D1600A" w:rsidRPr="00C575A4" w:rsidRDefault="00D1600A" w:rsidP="00CD77E9">
            <w:pPr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</w:tc>
      </w:tr>
      <w:tr w:rsidR="004A72C5" w:rsidRPr="00C575A4" w14:paraId="2CC75F15" w14:textId="77777777" w:rsidTr="00A04A39">
        <w:trPr>
          <w:trHeight w:val="4121"/>
        </w:trPr>
        <w:tc>
          <w:tcPr>
            <w:tcW w:w="11250" w:type="dxa"/>
            <w:gridSpan w:val="2"/>
          </w:tcPr>
          <w:p w14:paraId="4958FED3" w14:textId="77777777" w:rsidR="004A72C5" w:rsidRPr="00C575A4" w:rsidRDefault="004A72C5" w:rsidP="004A72C5">
            <w:pPr>
              <w:spacing w:before="40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lastRenderedPageBreak/>
              <w:t>Financial Information</w:t>
            </w:r>
          </w:p>
          <w:p w14:paraId="7634D32B" w14:textId="77777777" w:rsidR="004A72C5" w:rsidRPr="00C575A4" w:rsidRDefault="004A72C5" w:rsidP="004A72C5">
            <w:p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Does the Applicant have:</w:t>
            </w:r>
          </w:p>
          <w:p w14:paraId="639615C0" w14:textId="77777777" w:rsidR="004A72C5" w:rsidRPr="00C575A4" w:rsidRDefault="004A72C5" w:rsidP="004A72C5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A minimum of one (1) month working capital or line of credit?</w:t>
            </w:r>
          </w:p>
          <w:p w14:paraId="0FCD4DC8" w14:textId="77777777" w:rsidR="004A72C5" w:rsidRPr="00C575A4" w:rsidRDefault="004A72C5" w:rsidP="004A72C5">
            <w:pPr>
              <w:pStyle w:val="ListParagraph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(Please</w:t>
            </w:r>
            <w:r w:rsidR="00BF1637">
              <w:rPr>
                <w:rFonts w:asciiTheme="minorHAnsi" w:hAnsiTheme="minorHAnsi" w:cstheme="minorHAnsi"/>
                <w:sz w:val="22"/>
              </w:rPr>
              <w:t xml:space="preserve"> attach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financial statement supporting response)                                        </w:t>
            </w:r>
          </w:p>
          <w:p w14:paraId="522D9BC4" w14:textId="77777777" w:rsidR="004A72C5" w:rsidRPr="00C575A4" w:rsidRDefault="004A72C5" w:rsidP="004A72C5">
            <w:pPr>
              <w:ind w:left="360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    </w:t>
            </w:r>
            <w:r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  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</w:t>
            </w:r>
          </w:p>
          <w:p w14:paraId="3ABD8B31" w14:textId="77777777" w:rsidR="004A72C5" w:rsidRPr="00C575A4" w:rsidRDefault="004A72C5" w:rsidP="004A72C5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C575A4">
              <w:rPr>
                <w:rFonts w:asciiTheme="minorHAnsi" w:hAnsiTheme="minorHAnsi" w:cstheme="minorHAnsi"/>
                <w:sz w:val="22"/>
              </w:rPr>
              <w:t>Any tax liens?</w:t>
            </w:r>
          </w:p>
          <w:p w14:paraId="14919A3D" w14:textId="77777777" w:rsidR="004A72C5" w:rsidRPr="00C575A4" w:rsidRDefault="004A72C5" w:rsidP="004A72C5">
            <w:pPr>
              <w:pStyle w:val="ListParagraph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   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 </w:t>
            </w:r>
          </w:p>
          <w:p w14:paraId="30D6DBEB" w14:textId="77777777" w:rsidR="004A72C5" w:rsidRPr="00C575A4" w:rsidRDefault="004A72C5" w:rsidP="004A72C5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Infrastructure to monitor all financial information of the agency including debt to income ratio?</w:t>
            </w:r>
          </w:p>
          <w:p w14:paraId="3DBFA455" w14:textId="77777777" w:rsidR="004A72C5" w:rsidRPr="00C575A4" w:rsidRDefault="004A72C5" w:rsidP="004A72C5">
            <w:pPr>
              <w:pStyle w:val="ListParagraph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   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      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N/A (LIP only)</w:t>
            </w:r>
          </w:p>
          <w:p w14:paraId="7C10222C" w14:textId="77777777" w:rsidR="004A72C5" w:rsidRPr="00C575A4" w:rsidRDefault="004A72C5" w:rsidP="004A72C5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A compliant Electronic Medical Record (EMR) system which supports management of authorization and billing functions and meets Meaningful Use Standards?</w:t>
            </w:r>
          </w:p>
          <w:p w14:paraId="11FBF543" w14:textId="77777777" w:rsidR="004A72C5" w:rsidRPr="00C575A4" w:rsidRDefault="004A72C5" w:rsidP="004A72C5">
            <w:pPr>
              <w:pStyle w:val="ListParagraph"/>
              <w:tabs>
                <w:tab w:val="left" w:pos="1692"/>
              </w:tabs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</w:t>
            </w:r>
            <w:r w:rsidRPr="00C575A4">
              <w:rPr>
                <w:rFonts w:asciiTheme="minorHAnsi" w:hAnsiTheme="minorHAnsi" w:cstheme="minorHAnsi"/>
                <w:sz w:val="22"/>
              </w:rPr>
              <w:tab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 </w:t>
            </w:r>
          </w:p>
          <w:p w14:paraId="09FCC7D0" w14:textId="77777777" w:rsidR="004A72C5" w:rsidRPr="00C575A4" w:rsidRDefault="004A72C5" w:rsidP="004A72C5">
            <w:pPr>
              <w:pStyle w:val="ListParagraph"/>
              <w:tabs>
                <w:tab w:val="left" w:pos="1692"/>
              </w:tabs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Please List EMR currently being utilized: </w:t>
            </w:r>
          </w:p>
          <w:p w14:paraId="418A1A14" w14:textId="085CBD03" w:rsidR="004A72C5" w:rsidRPr="00C575A4" w:rsidRDefault="004A72C5" w:rsidP="004A72C5">
            <w:pPr>
              <w:pStyle w:val="ListParagraph"/>
              <w:tabs>
                <w:tab w:val="left" w:pos="1692"/>
              </w:tabs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A174ED9" w14:textId="77777777" w:rsidR="004A72C5" w:rsidRDefault="004A72C5" w:rsidP="006E39A1">
            <w:pPr>
              <w:tabs>
                <w:tab w:val="left" w:pos="5482"/>
              </w:tabs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  <w:p w14:paraId="5C8988FA" w14:textId="77777777" w:rsidR="00CD77E9" w:rsidRDefault="00CD77E9" w:rsidP="006E39A1">
            <w:pPr>
              <w:tabs>
                <w:tab w:val="left" w:pos="5482"/>
              </w:tabs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  <w:p w14:paraId="1B38D604" w14:textId="77777777" w:rsidR="004A72C5" w:rsidRPr="00C575A4" w:rsidRDefault="004A72C5" w:rsidP="006E39A1">
            <w:pPr>
              <w:tabs>
                <w:tab w:val="left" w:pos="5482"/>
              </w:tabs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Crisis Response</w:t>
            </w:r>
          </w:p>
          <w:p w14:paraId="6E77229B" w14:textId="77777777" w:rsidR="004A72C5" w:rsidRPr="00C575A4" w:rsidRDefault="004A72C5" w:rsidP="004A72C5">
            <w:pPr>
              <w:tabs>
                <w:tab w:val="left" w:pos="5482"/>
              </w:tabs>
              <w:ind w:left="-18" w:firstLine="1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Does the Applicant maintain or contract for a 24/7 crisis response phone line? 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Yes </w:t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6A2067">
              <w:rPr>
                <w:rFonts w:asciiTheme="minorHAnsi" w:hAnsiTheme="minorHAnsi" w:cstheme="minorHAnsi"/>
                <w:sz w:val="22"/>
              </w:rPr>
            </w:r>
            <w:r w:rsidR="006A206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No </w:t>
            </w:r>
          </w:p>
          <w:p w14:paraId="6B777543" w14:textId="32C9EAB1" w:rsidR="004A72C5" w:rsidRDefault="004A72C5" w:rsidP="004A72C5">
            <w:pPr>
              <w:spacing w:before="40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If yes, please list number:   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60DA8D57" w14:textId="77777777" w:rsidR="004A72C5" w:rsidRDefault="004A72C5" w:rsidP="004A72C5">
            <w:pPr>
              <w:spacing w:before="40"/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  <w:p w14:paraId="3B6D2224" w14:textId="77777777" w:rsidR="004A72C5" w:rsidRPr="00C575A4" w:rsidRDefault="004A72C5" w:rsidP="004A72C5">
            <w:pPr>
              <w:spacing w:before="40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C575A4">
              <w:rPr>
                <w:rFonts w:asciiTheme="minorHAnsi" w:hAnsiTheme="minorHAnsi" w:cstheme="minorHAnsi"/>
                <w:b/>
                <w:sz w:val="22"/>
                <w:u w:val="single"/>
              </w:rPr>
              <w:t>Service Information</w:t>
            </w:r>
          </w:p>
          <w:p w14:paraId="64C38941" w14:textId="4F2E480B" w:rsidR="004A72C5" w:rsidRPr="00C575A4" w:rsidRDefault="004A72C5" w:rsidP="004A72C5">
            <w:pPr>
              <w:pStyle w:val="ListParagraph"/>
              <w:numPr>
                <w:ilvl w:val="0"/>
                <w:numId w:val="14"/>
              </w:numPr>
              <w:ind w:left="333" w:hanging="180"/>
              <w:rPr>
                <w:rFonts w:asciiTheme="minorHAnsi" w:hAnsiTheme="minorHAnsi"/>
                <w:sz w:val="22"/>
              </w:rPr>
            </w:pPr>
            <w:r w:rsidRPr="00C575A4">
              <w:rPr>
                <w:rFonts w:asciiTheme="minorHAnsi" w:hAnsiTheme="minorHAnsi"/>
                <w:sz w:val="22"/>
              </w:rPr>
              <w:t xml:space="preserve">Please </w:t>
            </w:r>
            <w:r w:rsidR="00BF1637">
              <w:rPr>
                <w:rFonts w:asciiTheme="minorHAnsi" w:hAnsiTheme="minorHAnsi"/>
                <w:sz w:val="22"/>
              </w:rPr>
              <w:t>attach</w:t>
            </w:r>
            <w:r w:rsidRPr="00C575A4">
              <w:rPr>
                <w:rFonts w:asciiTheme="minorHAnsi" w:hAnsiTheme="minorHAnsi"/>
                <w:sz w:val="22"/>
              </w:rPr>
              <w:t xml:space="preserve"> written documentation from a community stakeholder, or give written rationale supporting the need </w:t>
            </w:r>
            <w:r w:rsidR="00BF1637">
              <w:rPr>
                <w:rFonts w:asciiTheme="minorHAnsi" w:hAnsiTheme="minorHAnsi"/>
                <w:sz w:val="22"/>
              </w:rPr>
              <w:t>for the service(s) you provide</w:t>
            </w:r>
            <w:r w:rsidR="00FD0223">
              <w:rPr>
                <w:rFonts w:asciiTheme="minorHAnsi" w:hAnsiTheme="minorHAnsi"/>
                <w:sz w:val="22"/>
              </w:rPr>
              <w:t xml:space="preserve"> </w:t>
            </w:r>
            <w:r w:rsidR="00FD0223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FD0223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="00FD0223">
              <w:rPr>
                <w:rFonts w:asciiTheme="minorHAnsi" w:hAnsiTheme="minorHAnsi" w:cstheme="minorHAnsi"/>
                <w:sz w:val="22"/>
                <w:u w:val="single"/>
              </w:rPr>
            </w:r>
            <w:r w:rsidR="00FD0223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="00FD0223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FD0223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FD0223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FD0223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FD0223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="00FD0223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0225A93E" w14:textId="77777777" w:rsidR="004A72C5" w:rsidRPr="00C575A4" w:rsidRDefault="004A72C5" w:rsidP="004A72C5">
            <w:pPr>
              <w:pStyle w:val="ListParagraph"/>
              <w:numPr>
                <w:ilvl w:val="0"/>
                <w:numId w:val="16"/>
              </w:numPr>
              <w:tabs>
                <w:tab w:val="left" w:pos="5264"/>
              </w:tabs>
              <w:ind w:left="333" w:hanging="180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Specialty Services (e.g., DBT, faith-based, Trauma-focused CBT): </w:t>
            </w:r>
          </w:p>
          <w:p w14:paraId="79DA55CF" w14:textId="2C1D0437" w:rsidR="004A72C5" w:rsidRPr="00C575A4" w:rsidRDefault="00FD0223" w:rsidP="004A72C5">
            <w:pPr>
              <w:tabs>
                <w:tab w:val="left" w:pos="5264"/>
              </w:tabs>
              <w:ind w:left="333" w:right="72"/>
              <w:rPr>
                <w:rFonts w:asciiTheme="minorHAnsi" w:hAnsiTheme="minorHAnsi" w:cstheme="minorHAnsi"/>
                <w:sz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u w:val="single"/>
              </w:rPr>
            </w:r>
            <w:r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  <w:bookmarkEnd w:id="8"/>
          </w:p>
          <w:p w14:paraId="481ADF6F" w14:textId="77777777" w:rsidR="004A72C5" w:rsidRPr="009D1DD9" w:rsidRDefault="004A72C5" w:rsidP="004A72C5">
            <w:pPr>
              <w:pStyle w:val="ListParagraph"/>
              <w:numPr>
                <w:ilvl w:val="0"/>
                <w:numId w:val="16"/>
              </w:numPr>
              <w:tabs>
                <w:tab w:val="left" w:pos="5264"/>
              </w:tabs>
              <w:ind w:left="333" w:hanging="180"/>
            </w:pPr>
            <w:r w:rsidRPr="009D1DD9">
              <w:rPr>
                <w:rFonts w:asciiTheme="minorHAnsi" w:hAnsiTheme="minorHAnsi" w:cstheme="minorHAnsi"/>
                <w:sz w:val="22"/>
              </w:rPr>
              <w:t xml:space="preserve">Please list Evidenced Based Practices being used to provide the requested services:  </w:t>
            </w:r>
            <w:r w:rsidRPr="009D1DD9">
              <w:rPr>
                <w:rFonts w:asciiTheme="minorHAnsi" w:hAnsiTheme="minorHAnsi" w:cstheme="minorHAnsi"/>
                <w:sz w:val="22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D1DD9">
              <w:rPr>
                <w:rFonts w:asciiTheme="minorHAnsi" w:hAnsiTheme="minorHAnsi" w:cstheme="minorHAnsi"/>
                <w:sz w:val="22"/>
                <w:u w:val="single"/>
              </w:rPr>
              <w:instrText xml:space="preserve"> FORMTEXT </w:instrText>
            </w:r>
            <w:r w:rsidRPr="009D1DD9">
              <w:rPr>
                <w:rFonts w:asciiTheme="minorHAnsi" w:hAnsiTheme="minorHAnsi" w:cstheme="minorHAnsi"/>
                <w:sz w:val="22"/>
                <w:u w:val="single"/>
              </w:rPr>
            </w:r>
            <w:r w:rsidRPr="009D1DD9">
              <w:rPr>
                <w:rFonts w:asciiTheme="minorHAnsi" w:hAnsiTheme="minorHAnsi" w:cstheme="minorHAnsi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hAnsiTheme="minorHAnsi" w:cstheme="minorHAnsi"/>
                <w:noProof/>
                <w:sz w:val="22"/>
                <w:u w:val="single"/>
              </w:rPr>
              <w:t> </w:t>
            </w:r>
            <w:r w:rsidRPr="009D1DD9">
              <w:rPr>
                <w:rFonts w:asciiTheme="minorHAnsi" w:hAnsiTheme="minorHAnsi" w:cstheme="minorHAnsi"/>
                <w:sz w:val="22"/>
                <w:u w:val="single"/>
              </w:rPr>
              <w:fldChar w:fldCharType="end"/>
            </w:r>
          </w:p>
          <w:p w14:paraId="49FA9232" w14:textId="77777777" w:rsidR="004A72C5" w:rsidRPr="00C575A4" w:rsidRDefault="004A72C5" w:rsidP="00860522">
            <w:pPr>
              <w:spacing w:before="40"/>
              <w:rPr>
                <w:rFonts w:asciiTheme="minorHAnsi" w:hAnsiTheme="minorHAnsi" w:cstheme="minorHAnsi"/>
                <w:b/>
                <w:sz w:val="22"/>
                <w:u w:val="single"/>
              </w:rPr>
            </w:pPr>
          </w:p>
        </w:tc>
      </w:tr>
    </w:tbl>
    <w:p w14:paraId="77977713" w14:textId="77777777" w:rsidR="004A72C5" w:rsidRDefault="004A72C5" w:rsidP="006E39A1">
      <w:pPr>
        <w:widowControl w:val="0"/>
        <w:spacing w:before="10"/>
        <w:ind w:right="-20"/>
        <w:rPr>
          <w:rFonts w:asciiTheme="minorHAnsi" w:eastAsia="Times New Roman" w:hAnsiTheme="minorHAnsi" w:cs="Times New Roman"/>
          <w:position w:val="-1"/>
          <w:sz w:val="22"/>
        </w:rPr>
      </w:pPr>
    </w:p>
    <w:p w14:paraId="08C01AED" w14:textId="77777777" w:rsidR="004A72C5" w:rsidRPr="006E39A1" w:rsidRDefault="004A72C5" w:rsidP="006E39A1">
      <w:pPr>
        <w:widowControl w:val="0"/>
        <w:spacing w:before="10"/>
        <w:ind w:right="-20"/>
        <w:rPr>
          <w:rFonts w:asciiTheme="minorHAnsi" w:eastAsia="Times New Roman" w:hAnsiTheme="minorHAnsi" w:cs="Times New Roman"/>
          <w:position w:val="-1"/>
          <w:sz w:val="22"/>
        </w:rPr>
      </w:pPr>
      <w:r w:rsidRPr="006E39A1">
        <w:rPr>
          <w:rFonts w:asciiTheme="minorHAnsi" w:eastAsia="Times New Roman" w:hAnsiTheme="minorHAnsi" w:cs="Times New Roman"/>
          <w:position w:val="-1"/>
          <w:sz w:val="22"/>
        </w:rPr>
        <w:t>Please complete the following for all services requested:</w:t>
      </w:r>
    </w:p>
    <w:p w14:paraId="4CD5B5DC" w14:textId="77777777" w:rsidR="004A72C5" w:rsidRDefault="004A72C5"/>
    <w:tbl>
      <w:tblPr>
        <w:tblpPr w:leftFromText="180" w:rightFromText="180" w:vertAnchor="text" w:horzAnchor="margin" w:tblpXSpec="center" w:tblpY="-173"/>
        <w:tblOverlap w:val="never"/>
        <w:tblW w:w="100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080"/>
        <w:gridCol w:w="1620"/>
        <w:gridCol w:w="1890"/>
        <w:gridCol w:w="2145"/>
      </w:tblGrid>
      <w:tr w:rsidR="004A72C5" w:rsidRPr="00C575A4" w14:paraId="01563ADC" w14:textId="77777777" w:rsidTr="00A04A39">
        <w:tc>
          <w:tcPr>
            <w:tcW w:w="3330" w:type="dxa"/>
            <w:shd w:val="clear" w:color="auto" w:fill="D9D9D9"/>
          </w:tcPr>
          <w:p w14:paraId="3DAEA8DD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after="0" w:line="480" w:lineRule="auto"/>
              <w:ind w:right="54"/>
              <w:jc w:val="center"/>
              <w:rPr>
                <w:rFonts w:asciiTheme="minorHAnsi" w:eastAsia="Times New Roman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t>Service Description</w:t>
            </w:r>
          </w:p>
        </w:tc>
        <w:tc>
          <w:tcPr>
            <w:tcW w:w="1080" w:type="dxa"/>
            <w:shd w:val="clear" w:color="auto" w:fill="D9D9D9"/>
          </w:tcPr>
          <w:p w14:paraId="70910E5C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after="0" w:line="240" w:lineRule="auto"/>
              <w:ind w:left="-108" w:right="-108"/>
              <w:jc w:val="center"/>
              <w:rPr>
                <w:rFonts w:asciiTheme="minorHAnsi" w:eastAsia="Times New Roman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t>Service Code</w:t>
            </w:r>
          </w:p>
        </w:tc>
        <w:tc>
          <w:tcPr>
            <w:tcW w:w="1620" w:type="dxa"/>
            <w:shd w:val="clear" w:color="auto" w:fill="D9D9D9"/>
          </w:tcPr>
          <w:p w14:paraId="07E0C4BB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after="0" w:line="480" w:lineRule="auto"/>
              <w:ind w:right="54"/>
              <w:jc w:val="center"/>
              <w:rPr>
                <w:rFonts w:asciiTheme="minorHAnsi" w:eastAsia="Times New Roman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t>NPI #</w:t>
            </w:r>
          </w:p>
        </w:tc>
        <w:tc>
          <w:tcPr>
            <w:tcW w:w="1890" w:type="dxa"/>
            <w:shd w:val="clear" w:color="auto" w:fill="D9D9D9"/>
          </w:tcPr>
          <w:p w14:paraId="54E7DD39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after="0" w:line="480" w:lineRule="auto"/>
              <w:ind w:right="54"/>
              <w:jc w:val="center"/>
              <w:rPr>
                <w:rFonts w:asciiTheme="minorHAnsi" w:eastAsia="Times New Roman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t>Taxonomy#</w:t>
            </w:r>
          </w:p>
        </w:tc>
        <w:tc>
          <w:tcPr>
            <w:tcW w:w="2145" w:type="dxa"/>
            <w:shd w:val="clear" w:color="auto" w:fill="D9D9D9"/>
          </w:tcPr>
          <w:p w14:paraId="5E1EC2C0" w14:textId="77777777" w:rsidR="004A72C5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after="0" w:line="240" w:lineRule="auto"/>
              <w:ind w:right="54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Medicaid/</w:t>
            </w:r>
          </w:p>
          <w:p w14:paraId="5D2220EE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after="0" w:line="240" w:lineRule="auto"/>
              <w:ind w:right="54"/>
              <w:jc w:val="center"/>
              <w:rPr>
                <w:rFonts w:asciiTheme="minorHAnsi" w:eastAsia="Times New Roman" w:hAnsiTheme="minorHAnsi" w:cs="Times New Roman"/>
                <w:b/>
                <w:sz w:val="22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IPRS (state) Funding</w:t>
            </w:r>
          </w:p>
        </w:tc>
      </w:tr>
      <w:tr w:rsidR="004A72C5" w:rsidRPr="00C575A4" w14:paraId="32BE0148" w14:textId="77777777" w:rsidTr="00A04A39">
        <w:tc>
          <w:tcPr>
            <w:tcW w:w="3330" w:type="dxa"/>
            <w:shd w:val="clear" w:color="auto" w:fill="auto"/>
          </w:tcPr>
          <w:p w14:paraId="641CA8B7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080" w:type="dxa"/>
          </w:tcPr>
          <w:p w14:paraId="3A81676C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1169719B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1537F2D8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2145" w:type="dxa"/>
          </w:tcPr>
          <w:p w14:paraId="1E6C1067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FC3EA8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C3EA8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FC3EA8">
              <w:rPr>
                <w:rFonts w:eastAsia="Times New Roman"/>
                <w:sz w:val="20"/>
                <w:szCs w:val="20"/>
              </w:rPr>
            </w:r>
            <w:r w:rsidRPr="00FC3EA8">
              <w:rPr>
                <w:rFonts w:eastAsia="Times New Roman"/>
                <w:sz w:val="20"/>
                <w:szCs w:val="20"/>
              </w:rPr>
              <w:fldChar w:fldCharType="separate"/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4A72C5" w:rsidRPr="00C575A4" w14:paraId="7242EE43" w14:textId="77777777" w:rsidTr="00A04A39">
        <w:tc>
          <w:tcPr>
            <w:tcW w:w="3330" w:type="dxa"/>
            <w:shd w:val="clear" w:color="auto" w:fill="auto"/>
          </w:tcPr>
          <w:p w14:paraId="3E43F408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080" w:type="dxa"/>
          </w:tcPr>
          <w:p w14:paraId="4FF5BEAE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21A10902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39E34581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2145" w:type="dxa"/>
          </w:tcPr>
          <w:p w14:paraId="5EEE2D0B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FC3EA8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C3EA8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FC3EA8">
              <w:rPr>
                <w:rFonts w:eastAsia="Times New Roman"/>
                <w:sz w:val="20"/>
                <w:szCs w:val="20"/>
              </w:rPr>
            </w:r>
            <w:r w:rsidRPr="00FC3EA8">
              <w:rPr>
                <w:rFonts w:eastAsia="Times New Roman"/>
                <w:sz w:val="20"/>
                <w:szCs w:val="20"/>
              </w:rPr>
              <w:fldChar w:fldCharType="separate"/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4A72C5" w:rsidRPr="00C575A4" w14:paraId="54E4C151" w14:textId="77777777" w:rsidTr="00A04A39">
        <w:tc>
          <w:tcPr>
            <w:tcW w:w="3330" w:type="dxa"/>
            <w:shd w:val="clear" w:color="auto" w:fill="auto"/>
          </w:tcPr>
          <w:p w14:paraId="0CBB766E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080" w:type="dxa"/>
          </w:tcPr>
          <w:p w14:paraId="0EBB17A1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3A8641C6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4B960AF1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2145" w:type="dxa"/>
          </w:tcPr>
          <w:p w14:paraId="562E9A5D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FC3EA8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C3EA8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FC3EA8">
              <w:rPr>
                <w:rFonts w:eastAsia="Times New Roman"/>
                <w:sz w:val="20"/>
                <w:szCs w:val="20"/>
              </w:rPr>
            </w:r>
            <w:r w:rsidRPr="00FC3EA8">
              <w:rPr>
                <w:rFonts w:eastAsia="Times New Roman"/>
                <w:sz w:val="20"/>
                <w:szCs w:val="20"/>
              </w:rPr>
              <w:fldChar w:fldCharType="separate"/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4A72C5" w:rsidRPr="00C575A4" w14:paraId="52E4669C" w14:textId="77777777" w:rsidTr="00A04A39">
        <w:tc>
          <w:tcPr>
            <w:tcW w:w="3330" w:type="dxa"/>
            <w:shd w:val="clear" w:color="auto" w:fill="auto"/>
          </w:tcPr>
          <w:p w14:paraId="66D930F7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080" w:type="dxa"/>
          </w:tcPr>
          <w:p w14:paraId="35386D31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50C1B522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324ECC5E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2145" w:type="dxa"/>
          </w:tcPr>
          <w:p w14:paraId="14030506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FC3EA8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C3EA8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FC3EA8">
              <w:rPr>
                <w:rFonts w:eastAsia="Times New Roman"/>
                <w:sz w:val="20"/>
                <w:szCs w:val="20"/>
              </w:rPr>
            </w:r>
            <w:r w:rsidRPr="00FC3EA8">
              <w:rPr>
                <w:rFonts w:eastAsia="Times New Roman"/>
                <w:sz w:val="20"/>
                <w:szCs w:val="20"/>
              </w:rPr>
              <w:fldChar w:fldCharType="separate"/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4A72C5" w:rsidRPr="00C575A4" w14:paraId="2DB44A2F" w14:textId="77777777" w:rsidTr="00A04A39">
        <w:tc>
          <w:tcPr>
            <w:tcW w:w="3330" w:type="dxa"/>
            <w:shd w:val="clear" w:color="auto" w:fill="auto"/>
          </w:tcPr>
          <w:p w14:paraId="1F4147B0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080" w:type="dxa"/>
          </w:tcPr>
          <w:p w14:paraId="2667FCB0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7E55A5EE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1890" w:type="dxa"/>
            <w:shd w:val="clear" w:color="auto" w:fill="auto"/>
          </w:tcPr>
          <w:p w14:paraId="36CB8BEE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FORMTEXT </w:instrTex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noProof/>
                <w:sz w:val="22"/>
              </w:rPr>
              <w:t> 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</w:p>
        </w:tc>
        <w:tc>
          <w:tcPr>
            <w:tcW w:w="2145" w:type="dxa"/>
          </w:tcPr>
          <w:p w14:paraId="39C3F5AA" w14:textId="77777777" w:rsidR="004A72C5" w:rsidRPr="00C575A4" w:rsidRDefault="004A72C5" w:rsidP="00A04A39">
            <w:pPr>
              <w:tabs>
                <w:tab w:val="left" w:pos="4040"/>
                <w:tab w:val="left" w:pos="5220"/>
                <w:tab w:val="left" w:pos="5540"/>
                <w:tab w:val="left" w:pos="6660"/>
                <w:tab w:val="left" w:pos="8100"/>
              </w:tabs>
              <w:spacing w:before="40" w:after="0" w:line="360" w:lineRule="auto"/>
              <w:ind w:right="58"/>
              <w:jc w:val="center"/>
              <w:rPr>
                <w:rFonts w:asciiTheme="minorHAnsi" w:eastAsia="Times New Roman" w:hAnsiTheme="minorHAnsi" w:cs="Times New Roman"/>
                <w:sz w:val="22"/>
              </w:rPr>
            </w:pPr>
            <w:r w:rsidRPr="00FC3EA8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C3EA8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FC3EA8">
              <w:rPr>
                <w:rFonts w:eastAsia="Times New Roman"/>
                <w:sz w:val="20"/>
                <w:szCs w:val="20"/>
              </w:rPr>
            </w:r>
            <w:r w:rsidRPr="00FC3EA8">
              <w:rPr>
                <w:rFonts w:eastAsia="Times New Roman"/>
                <w:sz w:val="20"/>
                <w:szCs w:val="20"/>
              </w:rPr>
              <w:fldChar w:fldCharType="separate"/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FC3EA8"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</w:tbl>
    <w:p w14:paraId="788EB53A" w14:textId="77777777" w:rsidR="004A72C5" w:rsidRPr="000A3D9B" w:rsidRDefault="00BF1637" w:rsidP="004A72C5">
      <w:pPr>
        <w:widowControl w:val="0"/>
        <w:ind w:right="-20" w:firstLine="720"/>
        <w:rPr>
          <w:rFonts w:asciiTheme="minorHAnsi" w:eastAsia="Times New Roman" w:hAnsiTheme="minorHAnsi" w:cs="Times New Roman"/>
          <w:i/>
          <w:sz w:val="22"/>
        </w:rPr>
      </w:pPr>
      <w:r>
        <w:rPr>
          <w:rFonts w:asciiTheme="minorHAnsi" w:eastAsia="Times New Roman" w:hAnsiTheme="minorHAnsi" w:cs="Times New Roman"/>
          <w:i/>
          <w:sz w:val="22"/>
        </w:rPr>
        <w:t>Attach</w:t>
      </w:r>
      <w:r w:rsidR="004A72C5">
        <w:rPr>
          <w:rFonts w:asciiTheme="minorHAnsi" w:eastAsia="Times New Roman" w:hAnsiTheme="minorHAnsi" w:cs="Times New Roman"/>
          <w:i/>
          <w:sz w:val="22"/>
        </w:rPr>
        <w:t xml:space="preserve"> </w:t>
      </w:r>
      <w:r w:rsidR="004A72C5" w:rsidRPr="00C575A4">
        <w:rPr>
          <w:rFonts w:asciiTheme="minorHAnsi" w:eastAsia="Times New Roman" w:hAnsiTheme="minorHAnsi" w:cs="Times New Roman"/>
          <w:i/>
          <w:sz w:val="22"/>
        </w:rPr>
        <w:t xml:space="preserve">additional pages if </w:t>
      </w:r>
      <w:r>
        <w:rPr>
          <w:rFonts w:asciiTheme="minorHAnsi" w:eastAsia="Times New Roman" w:hAnsiTheme="minorHAnsi" w:cs="Times New Roman"/>
          <w:i/>
          <w:sz w:val="22"/>
        </w:rPr>
        <w:t>needed</w:t>
      </w:r>
      <w:r w:rsidRPr="000A3D9B">
        <w:rPr>
          <w:rFonts w:asciiTheme="minorHAnsi" w:eastAsia="Times New Roman" w:hAnsiTheme="minorHAnsi" w:cs="Times New Roman"/>
          <w:i/>
          <w:sz w:val="22"/>
        </w:rPr>
        <w:t xml:space="preserve"> </w:t>
      </w:r>
    </w:p>
    <w:p w14:paraId="15CB6F34" w14:textId="77777777" w:rsidR="003B3283" w:rsidRDefault="00C575A4">
      <w:r>
        <w:br w:type="page"/>
      </w:r>
    </w:p>
    <w:tbl>
      <w:tblPr>
        <w:tblStyle w:val="TableGrid"/>
        <w:tblW w:w="11250" w:type="dxa"/>
        <w:tblInd w:w="-162" w:type="dxa"/>
        <w:tblLook w:val="04A0" w:firstRow="1" w:lastRow="0" w:firstColumn="1" w:lastColumn="0" w:noHBand="0" w:noVBand="1"/>
      </w:tblPr>
      <w:tblGrid>
        <w:gridCol w:w="11250"/>
      </w:tblGrid>
      <w:tr w:rsidR="001E3F62" w:rsidRPr="00C575A4" w14:paraId="1CE7BE10" w14:textId="77777777" w:rsidTr="001E3F62">
        <w:trPr>
          <w:trHeight w:val="264"/>
        </w:trPr>
        <w:tc>
          <w:tcPr>
            <w:tcW w:w="11250" w:type="dxa"/>
            <w:shd w:val="clear" w:color="auto" w:fill="D9D9D9" w:themeFill="background1" w:themeFillShade="D9"/>
          </w:tcPr>
          <w:p w14:paraId="3875DE8E" w14:textId="77777777" w:rsidR="001E3F62" w:rsidRPr="00C575A4" w:rsidRDefault="000A3435" w:rsidP="00BF38D5">
            <w:pPr>
              <w:rPr>
                <w:rFonts w:asciiTheme="minorHAnsi" w:eastAsia="Times New Roman" w:hAnsiTheme="minorHAnsi"/>
                <w:b/>
                <w:bCs/>
                <w:sz w:val="22"/>
              </w:rPr>
            </w:pPr>
            <w:r>
              <w:rPr>
                <w:rFonts w:asciiTheme="minorHAnsi" w:eastAsia="Times New Roman" w:hAnsiTheme="minorHAnsi"/>
                <w:b/>
                <w:bCs/>
                <w:sz w:val="22"/>
              </w:rPr>
              <w:lastRenderedPageBreak/>
              <w:t>Section B:</w:t>
            </w:r>
            <w:r w:rsidR="001E3F62" w:rsidRPr="00C575A4">
              <w:rPr>
                <w:rFonts w:asciiTheme="minorHAnsi" w:eastAsia="Times New Roman" w:hAnsiTheme="minorHAnsi"/>
                <w:b/>
                <w:bCs/>
                <w:sz w:val="22"/>
              </w:rPr>
              <w:t xml:space="preserve"> In-Network Provider Adding a New Site</w:t>
            </w:r>
            <w:r w:rsidR="00C575A4">
              <w:rPr>
                <w:rFonts w:asciiTheme="minorHAnsi" w:eastAsia="Times New Roman" w:hAnsiTheme="minorHAnsi"/>
                <w:b/>
                <w:bCs/>
                <w:sz w:val="22"/>
              </w:rPr>
              <w:t>/Change of Address</w:t>
            </w:r>
          </w:p>
        </w:tc>
      </w:tr>
      <w:tr w:rsidR="001E3F62" w:rsidRPr="00C575A4" w14:paraId="72607759" w14:textId="77777777" w:rsidTr="00B57B89">
        <w:trPr>
          <w:trHeight w:val="264"/>
        </w:trPr>
        <w:tc>
          <w:tcPr>
            <w:tcW w:w="11250" w:type="dxa"/>
          </w:tcPr>
          <w:p w14:paraId="01732270" w14:textId="77777777" w:rsidR="001E3F62" w:rsidRPr="00C575A4" w:rsidRDefault="001E3F62" w:rsidP="001E3F62">
            <w:pPr>
              <w:widowControl w:val="0"/>
              <w:tabs>
                <w:tab w:val="left" w:pos="3690"/>
                <w:tab w:val="left" w:pos="4680"/>
              </w:tabs>
              <w:spacing w:before="240" w:after="120"/>
              <w:rPr>
                <w:rFonts w:asciiTheme="minorHAnsi" w:eastAsia="Calibri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b/>
                <w:sz w:val="22"/>
              </w:rPr>
              <w:t xml:space="preserve">Requested Effective Date: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38FCE620" w14:textId="77777777" w:rsidR="001E3F62" w:rsidRPr="00C575A4" w:rsidRDefault="001E3F62" w:rsidP="001E3F62">
            <w:pPr>
              <w:widowControl w:val="0"/>
              <w:tabs>
                <w:tab w:val="left" w:pos="1360"/>
              </w:tabs>
              <w:spacing w:before="160"/>
              <w:ind w:right="-14"/>
              <w:rPr>
                <w:rFonts w:asciiTheme="minorHAnsi" w:eastAsia="Times New Roman" w:hAnsiTheme="minorHAnsi" w:cs="Times New Roman"/>
                <w:b/>
                <w:bCs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 xml:space="preserve">Which of the following would you like to request?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 xml:space="preserve">Add a site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 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>Change of address</w:t>
            </w:r>
          </w:p>
          <w:p w14:paraId="59151F62" w14:textId="08E66383" w:rsidR="001E3F62" w:rsidRPr="00C575A4" w:rsidRDefault="001E3F62" w:rsidP="001E3F62">
            <w:pPr>
              <w:widowControl w:val="0"/>
              <w:rPr>
                <w:rFonts w:asciiTheme="minorHAnsi" w:eastAsia="Calibri" w:hAnsiTheme="minorHAnsi" w:cs="Times New Roman"/>
                <w:b/>
                <w:i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>Only one request may be submitted per page.  This page may be duplicated if necessary to submit multiple requests.</w:t>
            </w:r>
            <w:r w:rsidR="00EE4EA3">
              <w:rPr>
                <w:rFonts w:asciiTheme="minorHAnsi" w:eastAsia="Calibri" w:hAnsiTheme="minorHAnsi" w:cs="Times New Roman"/>
                <w:i/>
                <w:sz w:val="22"/>
              </w:rPr>
              <w:t xml:space="preserve">  </w:t>
            </w:r>
          </w:p>
          <w:p w14:paraId="1A61DC07" w14:textId="77777777" w:rsidR="001E3F62" w:rsidRPr="00C575A4" w:rsidRDefault="001E3F62" w:rsidP="001E3F62">
            <w:pPr>
              <w:widowControl w:val="0"/>
              <w:tabs>
                <w:tab w:val="left" w:pos="180"/>
                <w:tab w:val="left" w:pos="1800"/>
                <w:tab w:val="left" w:pos="2790"/>
                <w:tab w:val="left" w:pos="4500"/>
                <w:tab w:val="left" w:pos="7470"/>
              </w:tabs>
              <w:spacing w:after="40"/>
              <w:ind w:right="-202"/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</w:pPr>
          </w:p>
          <w:p w14:paraId="3742C1D3" w14:textId="77777777" w:rsidR="001E3F62" w:rsidRPr="00C575A4" w:rsidRDefault="001E3F62" w:rsidP="001E3F62">
            <w:pPr>
              <w:widowControl w:val="0"/>
              <w:tabs>
                <w:tab w:val="left" w:pos="180"/>
                <w:tab w:val="left" w:pos="1800"/>
                <w:tab w:val="left" w:pos="2790"/>
                <w:tab w:val="left" w:pos="4500"/>
                <w:tab w:val="left" w:pos="7470"/>
              </w:tabs>
              <w:spacing w:after="40"/>
              <w:ind w:right="-202"/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>Address Type: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 xml:space="preserve"> Mailing Address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 xml:space="preserve"> Billing Address 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ab/>
            </w:r>
          </w:p>
          <w:p w14:paraId="171287DB" w14:textId="77777777" w:rsidR="001E3F62" w:rsidRPr="00C575A4" w:rsidRDefault="001E3F62" w:rsidP="00A45390">
            <w:pPr>
              <w:widowControl w:val="0"/>
              <w:tabs>
                <w:tab w:val="left" w:pos="1800"/>
                <w:tab w:val="left" w:pos="2790"/>
                <w:tab w:val="left" w:pos="4500"/>
                <w:tab w:val="left" w:pos="7560"/>
              </w:tabs>
              <w:ind w:right="-202"/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</w:pP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 xml:space="preserve"> Service Site Address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 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>Administrative Address</w:t>
            </w:r>
          </w:p>
          <w:p w14:paraId="3CF2ABFC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>Provide the following for all address/site changes:</w:t>
            </w:r>
          </w:p>
          <w:p w14:paraId="44BCAAB4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  <w:r w:rsidRPr="00020100">
              <w:rPr>
                <w:rFonts w:asciiTheme="minorHAnsi" w:eastAsia="Times New Roman" w:hAnsiTheme="minorHAnsi" w:cs="Times New Roman"/>
                <w:b/>
                <w:bCs/>
                <w:sz w:val="22"/>
                <w:highlight w:val="yellow"/>
                <w:u w:color="000000"/>
              </w:rPr>
              <w:t>NEW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 xml:space="preserve"> address (if applicable):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2078"/>
              <w:gridCol w:w="1141"/>
              <w:gridCol w:w="1634"/>
              <w:gridCol w:w="2124"/>
            </w:tblGrid>
            <w:tr w:rsidR="001E3F62" w:rsidRPr="00C575A4" w14:paraId="079FC7D5" w14:textId="77777777" w:rsidTr="001E3F62">
              <w:tc>
                <w:tcPr>
                  <w:tcW w:w="3639" w:type="dxa"/>
                  <w:shd w:val="clear" w:color="auto" w:fill="auto"/>
                </w:tcPr>
                <w:p w14:paraId="14ED9229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790CEF68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14:paraId="004951AF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 xml:space="preserve"> 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1634" w:type="dxa"/>
                  <w:shd w:val="clear" w:color="auto" w:fill="auto"/>
                </w:tcPr>
                <w:p w14:paraId="17CF6571" w14:textId="7366E8D2" w:rsidR="001E3F62" w:rsidRPr="00C575A4" w:rsidRDefault="001E3F62" w:rsidP="006A2067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2124" w:type="dxa"/>
                  <w:shd w:val="clear" w:color="auto" w:fill="auto"/>
                </w:tcPr>
                <w:p w14:paraId="0A7362BE" w14:textId="2922E276" w:rsidR="001E3F62" w:rsidRPr="00C575A4" w:rsidRDefault="001E3F62" w:rsidP="006A2067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64E5BD81" w14:textId="77777777" w:rsidTr="001E3F62">
              <w:tc>
                <w:tcPr>
                  <w:tcW w:w="3639" w:type="dxa"/>
                  <w:shd w:val="clear" w:color="auto" w:fill="auto"/>
                </w:tcPr>
                <w:p w14:paraId="17C1F3E1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Street/PO Box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06B5BEF0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City</w:t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14:paraId="056AABB4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State</w:t>
                  </w:r>
                </w:p>
              </w:tc>
              <w:tc>
                <w:tcPr>
                  <w:tcW w:w="1634" w:type="dxa"/>
                  <w:shd w:val="clear" w:color="auto" w:fill="auto"/>
                </w:tcPr>
                <w:p w14:paraId="6849CBFF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Zip + 4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124" w:type="dxa"/>
                  <w:shd w:val="clear" w:color="auto" w:fill="auto"/>
                </w:tcPr>
                <w:p w14:paraId="7223DD17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County</w:t>
                  </w:r>
                </w:p>
              </w:tc>
            </w:tr>
          </w:tbl>
          <w:p w14:paraId="5CA3EB55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  <w:r w:rsidRPr="00020100">
              <w:rPr>
                <w:rFonts w:asciiTheme="minorHAnsi" w:eastAsia="Times New Roman" w:hAnsiTheme="minorHAnsi" w:cs="Times New Roman"/>
                <w:b/>
                <w:bCs/>
                <w:sz w:val="22"/>
                <w:highlight w:val="yellow"/>
                <w:u w:color="000000"/>
              </w:rPr>
              <w:t>OLD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 xml:space="preserve"> address: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2078"/>
              <w:gridCol w:w="1141"/>
              <w:gridCol w:w="1634"/>
              <w:gridCol w:w="2124"/>
            </w:tblGrid>
            <w:tr w:rsidR="001E3F62" w:rsidRPr="00C575A4" w14:paraId="4ED6014A" w14:textId="77777777" w:rsidTr="001E3F62">
              <w:tc>
                <w:tcPr>
                  <w:tcW w:w="3639" w:type="dxa"/>
                  <w:shd w:val="clear" w:color="auto" w:fill="auto"/>
                </w:tcPr>
                <w:p w14:paraId="1788042F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58152C8E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14:paraId="3F5B273E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 xml:space="preserve"> 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1634" w:type="dxa"/>
                  <w:shd w:val="clear" w:color="auto" w:fill="auto"/>
                </w:tcPr>
                <w:p w14:paraId="26FD3F54" w14:textId="25D2650C" w:rsidR="001E3F62" w:rsidRPr="00C575A4" w:rsidRDefault="00CD77E9" w:rsidP="00CD77E9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2124" w:type="dxa"/>
                  <w:shd w:val="clear" w:color="auto" w:fill="auto"/>
                </w:tcPr>
                <w:p w14:paraId="5C735022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tab/>
                  </w:r>
                </w:p>
              </w:tc>
            </w:tr>
            <w:tr w:rsidR="001E3F62" w:rsidRPr="00C575A4" w14:paraId="696E099C" w14:textId="77777777" w:rsidTr="001E3F62">
              <w:tc>
                <w:tcPr>
                  <w:tcW w:w="3639" w:type="dxa"/>
                  <w:shd w:val="clear" w:color="auto" w:fill="auto"/>
                </w:tcPr>
                <w:p w14:paraId="02FC6507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Street/PO Box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078" w:type="dxa"/>
                  <w:shd w:val="clear" w:color="auto" w:fill="auto"/>
                </w:tcPr>
                <w:p w14:paraId="27BC7BA9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City</w:t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14:paraId="04E0CC21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State</w:t>
                  </w:r>
                </w:p>
              </w:tc>
              <w:tc>
                <w:tcPr>
                  <w:tcW w:w="1634" w:type="dxa"/>
                  <w:shd w:val="clear" w:color="auto" w:fill="auto"/>
                </w:tcPr>
                <w:p w14:paraId="3F03CE47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Zip + 4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124" w:type="dxa"/>
                  <w:shd w:val="clear" w:color="auto" w:fill="auto"/>
                </w:tcPr>
                <w:p w14:paraId="100D4DCA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County</w:t>
                  </w:r>
                </w:p>
              </w:tc>
            </w:tr>
          </w:tbl>
          <w:p w14:paraId="3D738D99" w14:textId="63771F94" w:rsidR="001E3F62" w:rsidRPr="00C575A4" w:rsidRDefault="001E3F62" w:rsidP="001E3F62">
            <w:pPr>
              <w:widowControl w:val="0"/>
              <w:tabs>
                <w:tab w:val="left" w:pos="1440"/>
                <w:tab w:val="left" w:pos="4590"/>
                <w:tab w:val="left" w:pos="5130"/>
                <w:tab w:val="left" w:pos="6030"/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>Ph</w:t>
            </w:r>
            <w:r w:rsidRPr="00C575A4">
              <w:rPr>
                <w:rFonts w:asciiTheme="minorHAnsi" w:eastAsia="Times New Roman" w:hAnsiTheme="minorHAnsi" w:cs="Times New Roman"/>
                <w:spacing w:val="1"/>
                <w:sz w:val="22"/>
              </w:rPr>
              <w:t>on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>e</w:t>
            </w:r>
            <w:r w:rsidRPr="00C575A4">
              <w:rPr>
                <w:rFonts w:asciiTheme="minorHAnsi" w:eastAsia="Times New Roman" w:hAnsiTheme="minorHAnsi" w:cs="Times New Roman"/>
                <w:spacing w:val="-1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>#</w:t>
            </w:r>
            <w:r w:rsidR="003E4D29">
              <w:rPr>
                <w:rFonts w:asciiTheme="minorHAnsi" w:eastAsia="Times New Roman" w:hAnsiTheme="minorHAnsi" w:cs="Times New Roman"/>
                <w:spacing w:val="-1"/>
                <w:sz w:val="22"/>
              </w:rPr>
              <w:t>:</w:t>
            </w:r>
            <w:r w:rsidR="006A2067">
              <w:rPr>
                <w:rFonts w:asciiTheme="minorHAnsi" w:eastAsia="Times New Roman" w:hAnsiTheme="minorHAnsi" w:cs="Times New Roman"/>
                <w:spacing w:val="-1"/>
                <w:sz w:val="22"/>
              </w:rPr>
              <w:t xml:space="preserve">  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  <w:r w:rsidR="003E4D29">
              <w:rPr>
                <w:rFonts w:asciiTheme="minorHAnsi" w:eastAsia="Times New Roman" w:hAnsiTheme="minorHAnsi" w:cs="Times New Roman"/>
                <w:spacing w:val="-1"/>
                <w:sz w:val="22"/>
              </w:rPr>
              <w:tab/>
            </w:r>
            <w:r w:rsidR="003E4D29">
              <w:rPr>
                <w:rFonts w:asciiTheme="minorHAnsi" w:eastAsia="Times New Roman" w:hAnsiTheme="minorHAnsi" w:cs="Times New Roman"/>
                <w:sz w:val="22"/>
                <w:u w:color="000000"/>
              </w:rPr>
              <w:tab/>
              <w:t>Fax #:</w:t>
            </w:r>
            <w:r w:rsidR="003E4D29">
              <w:rPr>
                <w:rFonts w:asciiTheme="minorHAnsi" w:eastAsia="Times New Roman" w:hAnsiTheme="minorHAnsi" w:cs="Times New Roman"/>
                <w:sz w:val="22"/>
                <w:u w:color="000000"/>
              </w:rPr>
              <w:tab/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150BFDF4" w14:textId="77777777" w:rsidR="001E3F62" w:rsidRPr="00C575A4" w:rsidRDefault="001E3F62" w:rsidP="001E3F62">
            <w:pPr>
              <w:widowControl w:val="0"/>
              <w:spacing w:before="34" w:after="120" w:line="226" w:lineRule="exact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>Hours of Operation:</w:t>
            </w:r>
          </w:p>
          <w:tbl>
            <w:tblPr>
              <w:tblW w:w="8899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265"/>
              <w:gridCol w:w="1260"/>
              <w:gridCol w:w="1442"/>
              <w:gridCol w:w="1343"/>
              <w:gridCol w:w="1171"/>
              <w:gridCol w:w="1254"/>
              <w:gridCol w:w="1164"/>
            </w:tblGrid>
            <w:tr w:rsidR="001E3F62" w:rsidRPr="00C575A4" w14:paraId="67256062" w14:textId="77777777" w:rsidTr="001E3F62">
              <w:trPr>
                <w:jc w:val="center"/>
              </w:trPr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081A252D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MONDAY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6E10F747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TUESDAY</w:t>
                  </w:r>
                </w:p>
              </w:tc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1BEB4705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WEDNESDAY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2C1057C5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THURSDAY</w:t>
                  </w:r>
                </w:p>
              </w:tc>
              <w:tc>
                <w:tcPr>
                  <w:tcW w:w="1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0A03E8F3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FRIDAY</w:t>
                  </w:r>
                </w:p>
              </w:tc>
              <w:tc>
                <w:tcPr>
                  <w:tcW w:w="1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530C7796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SATURDAY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20549002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SUNDAY</w:t>
                  </w:r>
                </w:p>
              </w:tc>
            </w:tr>
            <w:tr w:rsidR="001E3F62" w:rsidRPr="00C575A4" w14:paraId="6130CD3D" w14:textId="77777777" w:rsidTr="001E3F62">
              <w:trPr>
                <w:trHeight w:val="494"/>
                <w:jc w:val="center"/>
              </w:trPr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EF90A1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8C4216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D0186A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456CDA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6DD8F1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5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283ED7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FF74CE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</w:tbl>
          <w:p w14:paraId="283E852A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</w:p>
          <w:p w14:paraId="0187543C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>Provide the following for all service site changes:</w:t>
            </w:r>
          </w:p>
          <w:p w14:paraId="3FB72936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Calibri" w:hAnsiTheme="minorHAnsi" w:cs="Times New Roman"/>
                <w:sz w:val="22"/>
                <w:u w:val="single"/>
              </w:rPr>
            </w:pP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>Site/Facility Name: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70B4C4EC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Site NPI: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61F381E6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position w:val="-1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 xml:space="preserve">Site/Facility Director’s Name: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55CB519C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position w:val="-1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 xml:space="preserve">Site/Facility Director’s Education: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7406AD94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position w:val="-1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 xml:space="preserve">Site/Facility Director’s Credentials: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3F3DF3C9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A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r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ra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n</w:t>
            </w:r>
            <w:r w:rsidRPr="00C575A4"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  <w:t>g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e</w:t>
            </w:r>
            <w:r w:rsidRPr="00C575A4">
              <w:rPr>
                <w:rFonts w:asciiTheme="minorHAnsi" w:eastAsia="Times New Roman" w:hAnsiTheme="minorHAnsi" w:cs="Times New Roman"/>
                <w:spacing w:val="-2"/>
                <w:position w:val="-1"/>
                <w:sz w:val="22"/>
              </w:rPr>
              <w:t>m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ents</w:t>
            </w:r>
            <w:r w:rsidRPr="00C575A4"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f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o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r</w:t>
            </w:r>
            <w:r w:rsidRPr="00C575A4"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  <w:t xml:space="preserve"> emergency coverage 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a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fter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h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ou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rs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: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  <w:u w:val="single" w:color="000000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>911 and ER will not be accepted</w:t>
            </w:r>
          </w:p>
          <w:p w14:paraId="46BE4AF3" w14:textId="77777777" w:rsidR="001E3F62" w:rsidRPr="00C575A4" w:rsidRDefault="001E3F62" w:rsidP="001E3F62">
            <w:pPr>
              <w:widowControl w:val="0"/>
              <w:tabs>
                <w:tab w:val="left" w:pos="2160"/>
                <w:tab w:val="left" w:pos="4140"/>
                <w:tab w:val="left" w:pos="4590"/>
                <w:tab w:val="left" w:pos="5400"/>
                <w:tab w:val="left" w:pos="5940"/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 xml:space="preserve">Population(s) served: 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I/DD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MH   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SA 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</w:p>
          <w:p w14:paraId="0D4E1975" w14:textId="77777777" w:rsidR="001E3F62" w:rsidRPr="00C575A4" w:rsidRDefault="001E3F62" w:rsidP="001E3F62">
            <w:pPr>
              <w:widowControl w:val="0"/>
              <w:spacing w:before="10"/>
              <w:ind w:right="-20"/>
              <w:rPr>
                <w:rFonts w:asciiTheme="minorHAnsi" w:eastAsia="MS Gothic" w:hAnsiTheme="minorHAnsi" w:cs="Times New Roman"/>
                <w:sz w:val="22"/>
              </w:rPr>
            </w:pP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Ages served: 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Child/Adolescent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Adult      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Geriatric</w:t>
            </w:r>
          </w:p>
          <w:p w14:paraId="0833546E" w14:textId="77777777" w:rsidR="001E3F62" w:rsidRPr="00C575A4" w:rsidRDefault="001E3F62" w:rsidP="001E3F62">
            <w:pPr>
              <w:widowControl w:val="0"/>
              <w:tabs>
                <w:tab w:val="left" w:pos="5040"/>
              </w:tabs>
              <w:spacing w:before="10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Are telepsychiatry services provided at this location: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Yes         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No</w:t>
            </w:r>
          </w:p>
          <w:p w14:paraId="343AB8E8" w14:textId="77777777" w:rsidR="003E4D29" w:rsidRPr="00C575A4" w:rsidRDefault="001E3F62" w:rsidP="001E3F62">
            <w:pPr>
              <w:widowControl w:val="0"/>
              <w:spacing w:before="10"/>
              <w:ind w:right="-20"/>
              <w:rPr>
                <w:rFonts w:asciiTheme="minorHAnsi" w:eastAsia="Times New Roman" w:hAnsiTheme="minorHAnsi" w:cs="Times New Roman"/>
                <w:position w:val="-1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Please complete the following for all services requested at this location:</w:t>
            </w:r>
          </w:p>
          <w:p w14:paraId="4BD477EB" w14:textId="77777777" w:rsidR="001E3F62" w:rsidRPr="00C575A4" w:rsidRDefault="001E3F62" w:rsidP="001E3F62">
            <w:pPr>
              <w:widowControl w:val="0"/>
              <w:spacing w:before="10"/>
              <w:ind w:right="-20"/>
              <w:rPr>
                <w:rFonts w:asciiTheme="minorHAnsi" w:eastAsia="Times New Roman" w:hAnsiTheme="minorHAnsi" w:cs="Times New Roman"/>
                <w:position w:val="-1"/>
                <w:sz w:val="22"/>
              </w:rPr>
            </w:pPr>
          </w:p>
          <w:tbl>
            <w:tblPr>
              <w:tblpPr w:leftFromText="180" w:rightFromText="180" w:vertAnchor="text" w:horzAnchor="margin" w:tblpXSpec="center" w:tblpY="-173"/>
              <w:tblOverlap w:val="never"/>
              <w:tblW w:w="10065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30"/>
              <w:gridCol w:w="1080"/>
              <w:gridCol w:w="1620"/>
              <w:gridCol w:w="1890"/>
              <w:gridCol w:w="2145"/>
            </w:tblGrid>
            <w:tr w:rsidR="00BD23C9" w:rsidRPr="00C575A4" w14:paraId="21100EFF" w14:textId="77777777" w:rsidTr="006E39A1">
              <w:tc>
                <w:tcPr>
                  <w:tcW w:w="3330" w:type="dxa"/>
                  <w:shd w:val="clear" w:color="auto" w:fill="D9D9D9"/>
                </w:tcPr>
                <w:p w14:paraId="310951D5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48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Service Description</w:t>
                  </w:r>
                </w:p>
              </w:tc>
              <w:tc>
                <w:tcPr>
                  <w:tcW w:w="1080" w:type="dxa"/>
                  <w:shd w:val="clear" w:color="auto" w:fill="D9D9D9"/>
                </w:tcPr>
                <w:p w14:paraId="4D951B97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240" w:lineRule="auto"/>
                    <w:ind w:left="-108" w:right="-108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Service Code</w:t>
                  </w:r>
                </w:p>
              </w:tc>
              <w:tc>
                <w:tcPr>
                  <w:tcW w:w="1620" w:type="dxa"/>
                  <w:shd w:val="clear" w:color="auto" w:fill="D9D9D9"/>
                </w:tcPr>
                <w:p w14:paraId="6C504712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48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NPI #</w:t>
                  </w:r>
                </w:p>
              </w:tc>
              <w:tc>
                <w:tcPr>
                  <w:tcW w:w="1890" w:type="dxa"/>
                  <w:shd w:val="clear" w:color="auto" w:fill="D9D9D9"/>
                </w:tcPr>
                <w:p w14:paraId="5EC367DC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48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Taxonomy#</w:t>
                  </w:r>
                </w:p>
              </w:tc>
              <w:tc>
                <w:tcPr>
                  <w:tcW w:w="2145" w:type="dxa"/>
                  <w:shd w:val="clear" w:color="auto" w:fill="D9D9D9"/>
                </w:tcPr>
                <w:p w14:paraId="09745989" w14:textId="77777777" w:rsidR="00BD23C9" w:rsidRDefault="00BD23C9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240" w:lineRule="auto"/>
                    <w:ind w:right="54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Medicaid/</w:t>
                  </w:r>
                </w:p>
                <w:p w14:paraId="4F9BA4DA" w14:textId="77777777" w:rsidR="00BD23C9" w:rsidRPr="00C575A4" w:rsidRDefault="00BD23C9" w:rsidP="006E39A1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24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IPRS (state) Funding</w:t>
                  </w:r>
                </w:p>
              </w:tc>
            </w:tr>
            <w:tr w:rsidR="00BD23C9" w:rsidRPr="00C575A4" w14:paraId="705CA06F" w14:textId="77777777" w:rsidTr="006E39A1">
              <w:tc>
                <w:tcPr>
                  <w:tcW w:w="3330" w:type="dxa"/>
                  <w:shd w:val="clear" w:color="auto" w:fill="auto"/>
                </w:tcPr>
                <w:p w14:paraId="001C1146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4FCF6C97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6385C59B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1DFAB0FD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45" w:type="dxa"/>
                </w:tcPr>
                <w:p w14:paraId="3564A00B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5ED2341E" w14:textId="77777777" w:rsidTr="006E39A1">
              <w:tc>
                <w:tcPr>
                  <w:tcW w:w="3330" w:type="dxa"/>
                  <w:shd w:val="clear" w:color="auto" w:fill="auto"/>
                </w:tcPr>
                <w:p w14:paraId="2C83A562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516C592C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44A5CC25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27957525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45" w:type="dxa"/>
                </w:tcPr>
                <w:p w14:paraId="2BBBCDC8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37646775" w14:textId="77777777" w:rsidTr="006E39A1">
              <w:tc>
                <w:tcPr>
                  <w:tcW w:w="3330" w:type="dxa"/>
                  <w:shd w:val="clear" w:color="auto" w:fill="auto"/>
                </w:tcPr>
                <w:p w14:paraId="41264129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739E88B3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23EF2DD2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29BD8F42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45" w:type="dxa"/>
                </w:tcPr>
                <w:p w14:paraId="682D92C4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29BF232B" w14:textId="77777777" w:rsidTr="006E39A1">
              <w:tc>
                <w:tcPr>
                  <w:tcW w:w="3330" w:type="dxa"/>
                  <w:shd w:val="clear" w:color="auto" w:fill="auto"/>
                </w:tcPr>
                <w:p w14:paraId="21E1CFD1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6EEE565F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4874655C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34615529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45" w:type="dxa"/>
                </w:tcPr>
                <w:p w14:paraId="150CDE76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0AFF2724" w14:textId="77777777" w:rsidTr="006E39A1">
              <w:tc>
                <w:tcPr>
                  <w:tcW w:w="3330" w:type="dxa"/>
                  <w:shd w:val="clear" w:color="auto" w:fill="auto"/>
                </w:tcPr>
                <w:p w14:paraId="24B4FB58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4E1B26D3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02AD4DEA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4D92B4A4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45" w:type="dxa"/>
                </w:tcPr>
                <w:p w14:paraId="1028DEFC" w14:textId="77777777" w:rsidR="00BD23C9" w:rsidRPr="00C575A4" w:rsidRDefault="00BD23C9" w:rsidP="00C575A4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798D4F64" w14:textId="77777777" w:rsidR="001E3F62" w:rsidRPr="000A3D9B" w:rsidRDefault="00BF1637" w:rsidP="001E3F62">
            <w:pPr>
              <w:widowControl w:val="0"/>
              <w:ind w:right="-20" w:firstLine="720"/>
              <w:rPr>
                <w:rFonts w:asciiTheme="minorHAnsi" w:eastAsia="Times New Roman" w:hAnsiTheme="minorHAnsi" w:cs="Times New Roman"/>
                <w:i/>
                <w:sz w:val="22"/>
              </w:rPr>
            </w:pPr>
            <w:r>
              <w:rPr>
                <w:rFonts w:asciiTheme="minorHAnsi" w:eastAsia="Times New Roman" w:hAnsiTheme="minorHAnsi" w:cs="Times New Roman"/>
                <w:i/>
                <w:sz w:val="22"/>
              </w:rPr>
              <w:t xml:space="preserve">Attach </w:t>
            </w:r>
            <w:r w:rsidR="001E3F62"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additional pages if </w:t>
            </w:r>
            <w:r w:rsidR="001E3F62" w:rsidRPr="000A3D9B">
              <w:rPr>
                <w:rFonts w:asciiTheme="minorHAnsi" w:eastAsia="Times New Roman" w:hAnsiTheme="minorHAnsi" w:cs="Times New Roman"/>
                <w:i/>
                <w:sz w:val="22"/>
              </w:rPr>
              <w:t>needed</w:t>
            </w:r>
            <w:r w:rsidR="003E4D29" w:rsidRPr="000A3D9B">
              <w:rPr>
                <w:rFonts w:asciiTheme="minorHAnsi" w:eastAsia="Times New Roman" w:hAnsiTheme="minorHAnsi" w:cs="Times New Roman"/>
                <w:i/>
                <w:sz w:val="22"/>
              </w:rPr>
              <w:t xml:space="preserve"> </w:t>
            </w:r>
            <w:r w:rsidRPr="000A3D9B" w:rsidDel="00BF1637">
              <w:rPr>
                <w:rFonts w:asciiTheme="minorHAnsi" w:eastAsia="Times New Roman" w:hAnsiTheme="minorHAnsi" w:cs="Times New Roman"/>
                <w:i/>
                <w:sz w:val="22"/>
              </w:rPr>
              <w:t xml:space="preserve"> </w:t>
            </w:r>
          </w:p>
          <w:p w14:paraId="3D2B9BD3" w14:textId="77777777" w:rsidR="001E3F62" w:rsidRDefault="001E3F62" w:rsidP="006E39A1">
            <w:pPr>
              <w:widowControl w:val="0"/>
              <w:ind w:right="-20" w:firstLine="720"/>
              <w:rPr>
                <w:rFonts w:asciiTheme="minorHAnsi" w:eastAsia="Times New Roman" w:hAnsiTheme="minorHAnsi" w:cs="Times New Roman"/>
                <w:sz w:val="22"/>
              </w:rPr>
            </w:pPr>
          </w:p>
          <w:p w14:paraId="1F5C2ED3" w14:textId="77777777" w:rsidR="006A2067" w:rsidRPr="00C575A4" w:rsidRDefault="006A2067" w:rsidP="006E39A1">
            <w:pPr>
              <w:widowControl w:val="0"/>
              <w:ind w:right="-20" w:firstLine="720"/>
              <w:rPr>
                <w:rFonts w:asciiTheme="minorHAnsi" w:eastAsia="Times New Roman" w:hAnsiTheme="minorHAnsi" w:cs="Times New Roman"/>
                <w:sz w:val="22"/>
              </w:rPr>
            </w:pPr>
          </w:p>
          <w:p w14:paraId="4D05C817" w14:textId="77777777" w:rsidR="001E3F62" w:rsidRPr="00C575A4" w:rsidRDefault="001E3F62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Times New Roman" w:hAnsiTheme="minorHAnsi" w:cs="Times New Roman"/>
                <w:b/>
                <w:bCs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>Is this facility/site licensed by?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 </w:t>
            </w: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If yes, </w:t>
            </w:r>
            <w:r w:rsidR="00BF1637">
              <w:rPr>
                <w:rFonts w:asciiTheme="minorHAnsi" w:eastAsia="Times New Roman" w:hAnsiTheme="minorHAnsi" w:cs="Times New Roman"/>
                <w:i/>
                <w:sz w:val="22"/>
              </w:rPr>
              <w:t xml:space="preserve">attach </w:t>
            </w: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a </w:t>
            </w:r>
            <w:r w:rsidRPr="00BF1637">
              <w:rPr>
                <w:rFonts w:asciiTheme="minorHAnsi" w:eastAsia="Times New Roman" w:hAnsiTheme="minorHAnsi" w:cs="Times New Roman"/>
                <w:i/>
                <w:sz w:val="22"/>
              </w:rPr>
              <w:t>copy of the license</w:t>
            </w:r>
            <w:r w:rsidR="0058460B" w:rsidRPr="000A3D9B">
              <w:rPr>
                <w:rFonts w:asciiTheme="minorHAnsi" w:eastAsia="Times New Roman" w:hAnsiTheme="minorHAnsi" w:cs="Times New Roman"/>
                <w:sz w:val="22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4165"/>
              <w:gridCol w:w="2250"/>
              <w:gridCol w:w="1260"/>
            </w:tblGrid>
            <w:tr w:rsidR="001E3F62" w:rsidRPr="00C575A4" w14:paraId="09197964" w14:textId="77777777" w:rsidTr="001E3F62">
              <w:trPr>
                <w:jc w:val="center"/>
              </w:trPr>
              <w:tc>
                <w:tcPr>
                  <w:tcW w:w="4165" w:type="dxa"/>
                </w:tcPr>
                <w:p w14:paraId="71D9FD68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lastRenderedPageBreak/>
                    <w:t>DHSR: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Yes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No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250" w:type="dxa"/>
                </w:tcPr>
                <w:p w14:paraId="52DB83EE" w14:textId="10EEB2A7" w:rsidR="001E3F62" w:rsidRPr="00C575A4" w:rsidRDefault="001E3F62" w:rsidP="00CD77E9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License #: </w:t>
                  </w:r>
                  <w:r w:rsidR="00CD77E9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/>
                      </w:ffData>
                    </w:fldChar>
                  </w:r>
                  <w:bookmarkStart w:id="9" w:name="Text56"/>
                  <w:r w:rsidR="00CD77E9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="00CD77E9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="00CD77E9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="00CD77E9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="00CD77E9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="00CD77E9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="00CD77E9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="00CD77E9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="00CD77E9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bookmarkEnd w:id="9"/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     </w:t>
                  </w:r>
                </w:p>
              </w:tc>
              <w:tc>
                <w:tcPr>
                  <w:tcW w:w="1260" w:type="dxa"/>
                </w:tcPr>
                <w:p w14:paraId="4A6112C2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State: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bookmarkStart w:id="10" w:name="Text57"/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bookmarkEnd w:id="10"/>
                </w:p>
              </w:tc>
            </w:tr>
            <w:tr w:rsidR="001E3F62" w:rsidRPr="00C575A4" w14:paraId="671AFBF4" w14:textId="77777777" w:rsidTr="001E3F62">
              <w:trPr>
                <w:trHeight w:val="369"/>
                <w:jc w:val="center"/>
              </w:trPr>
              <w:tc>
                <w:tcPr>
                  <w:tcW w:w="4165" w:type="dxa"/>
                </w:tcPr>
                <w:p w14:paraId="3152ADCC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>DSS: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Yes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No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250" w:type="dxa"/>
                </w:tcPr>
                <w:p w14:paraId="4BE234FD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License #: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     </w:t>
                  </w:r>
                </w:p>
              </w:tc>
              <w:tc>
                <w:tcPr>
                  <w:tcW w:w="1260" w:type="dxa"/>
                </w:tcPr>
                <w:p w14:paraId="4017AB7F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State: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bookmarkStart w:id="11" w:name="Text59"/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bookmarkEnd w:id="11"/>
                </w:p>
              </w:tc>
            </w:tr>
            <w:tr w:rsidR="001E3F62" w:rsidRPr="00C575A4" w14:paraId="1B8C92E6" w14:textId="77777777" w:rsidTr="001E3F62">
              <w:trPr>
                <w:jc w:val="center"/>
              </w:trPr>
              <w:tc>
                <w:tcPr>
                  <w:tcW w:w="4165" w:type="dxa"/>
                </w:tcPr>
                <w:p w14:paraId="1140B129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>Other: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Yes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No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3510" w:type="dxa"/>
                  <w:gridSpan w:val="2"/>
                </w:tcPr>
                <w:p w14:paraId="79D92C7C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Type:        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09A67646" w14:textId="77777777" w:rsidTr="001E3F62">
              <w:trPr>
                <w:jc w:val="center"/>
              </w:trPr>
              <w:tc>
                <w:tcPr>
                  <w:tcW w:w="4165" w:type="dxa"/>
                </w:tcPr>
                <w:p w14:paraId="7AEC5326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</w:p>
              </w:tc>
              <w:tc>
                <w:tcPr>
                  <w:tcW w:w="2250" w:type="dxa"/>
                </w:tcPr>
                <w:p w14:paraId="573ED197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License #: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     </w:t>
                  </w:r>
                </w:p>
              </w:tc>
              <w:tc>
                <w:tcPr>
                  <w:tcW w:w="1260" w:type="dxa"/>
                </w:tcPr>
                <w:p w14:paraId="1FFB6034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State: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bookmarkStart w:id="12" w:name="Text62"/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bookmarkEnd w:id="12"/>
                </w:p>
              </w:tc>
            </w:tr>
          </w:tbl>
          <w:p w14:paraId="52140491" w14:textId="77777777" w:rsidR="001E3F62" w:rsidRPr="00C575A4" w:rsidRDefault="001E3F62" w:rsidP="001E3F62">
            <w:pPr>
              <w:widowControl w:val="0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>Since the time of initial application</w:t>
            </w:r>
            <w:r w:rsidR="00D173B8">
              <w:rPr>
                <w:rFonts w:asciiTheme="minorHAnsi" w:eastAsia="Times New Roman" w:hAnsiTheme="minorHAnsi" w:cs="Times New Roman"/>
                <w:sz w:val="22"/>
              </w:rPr>
              <w:t xml:space="preserve"> for licensure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>, has the applicant received any Sanctions?</w:t>
            </w:r>
          </w:p>
          <w:p w14:paraId="64FFFDCC" w14:textId="77777777" w:rsidR="001E3F62" w:rsidRPr="00C575A4" w:rsidRDefault="001E3F62" w:rsidP="001E3F62">
            <w:pPr>
              <w:widowControl w:val="0"/>
              <w:ind w:left="720" w:right="-20" w:firstLine="7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Yes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  <w:t xml:space="preserve">No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="003E4D29">
              <w:rPr>
                <w:rFonts w:asciiTheme="minorHAnsi" w:eastAsia="Calibri" w:hAnsiTheme="minorHAnsi" w:cs="Times New Roman"/>
                <w:i/>
                <w:sz w:val="22"/>
              </w:rPr>
              <w:t xml:space="preserve">(If yes, </w:t>
            </w:r>
            <w:r w:rsidR="00BF1637">
              <w:rPr>
                <w:rFonts w:asciiTheme="minorHAnsi" w:eastAsia="Calibri" w:hAnsiTheme="minorHAnsi" w:cs="Times New Roman"/>
                <w:i/>
                <w:sz w:val="22"/>
              </w:rPr>
              <w:t>attach a</w:t>
            </w:r>
            <w:r w:rsidR="003E4D29">
              <w:rPr>
                <w:rFonts w:asciiTheme="minorHAnsi" w:eastAsia="Calibri" w:hAnsiTheme="minorHAnsi" w:cs="Times New Roman"/>
                <w:i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>detailed explanation</w:t>
            </w:r>
            <w:r w:rsidRPr="000A3D9B">
              <w:rPr>
                <w:rFonts w:asciiTheme="minorHAnsi" w:eastAsia="Calibri" w:hAnsiTheme="minorHAnsi" w:cs="Times New Roman"/>
                <w:i/>
                <w:sz w:val="20"/>
              </w:rPr>
              <w:t>)</w:t>
            </w:r>
          </w:p>
          <w:p w14:paraId="4BB8741E" w14:textId="77777777" w:rsidR="001E3F62" w:rsidRPr="00C575A4" w:rsidRDefault="001E3F62" w:rsidP="001E3F62">
            <w:pPr>
              <w:tabs>
                <w:tab w:val="left" w:pos="360"/>
              </w:tabs>
              <w:rPr>
                <w:rFonts w:asciiTheme="minorHAnsi" w:eastAsia="Times New Roman" w:hAnsiTheme="minorHAnsi" w:cs="Times New Roman"/>
                <w:b/>
                <w:bCs/>
                <w:sz w:val="22"/>
              </w:rPr>
            </w:pPr>
          </w:p>
          <w:p w14:paraId="7E4B8A25" w14:textId="77777777" w:rsidR="001E3F62" w:rsidRPr="00C575A4" w:rsidRDefault="001E3F62" w:rsidP="001E3F62">
            <w:pPr>
              <w:tabs>
                <w:tab w:val="left" w:pos="360"/>
              </w:tabs>
              <w:rPr>
                <w:rFonts w:asciiTheme="minorHAnsi" w:eastAsia="Times New Roman" w:hAnsiTheme="minorHAnsi" w:cs="Times New Roman"/>
                <w:b/>
                <w:bCs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>What accommodations/specialties does this location provide?</w:t>
            </w:r>
            <w:r w:rsidRPr="00C575A4">
              <w:rPr>
                <w:rFonts w:asciiTheme="minorHAnsi" w:eastAsia="Times New Roman" w:hAnsiTheme="minorHAnsi" w:cs="Times New Roman"/>
                <w:i/>
                <w:iCs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>(Check all that apply)</w:t>
            </w:r>
          </w:p>
          <w:tbl>
            <w:tblPr>
              <w:tblW w:w="10146" w:type="dxa"/>
              <w:jc w:val="center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492"/>
              <w:gridCol w:w="665"/>
              <w:gridCol w:w="4191"/>
              <w:gridCol w:w="798"/>
            </w:tblGrid>
            <w:tr w:rsidR="001E3F62" w:rsidRPr="00C575A4" w14:paraId="211C546F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</w:tcPr>
                <w:p w14:paraId="32FFB92F" w14:textId="77777777" w:rsidR="001E3F62" w:rsidRPr="00C575A4" w:rsidRDefault="001E3F62" w:rsidP="001E3F62">
                  <w:pPr>
                    <w:tabs>
                      <w:tab w:val="left" w:pos="2686"/>
                    </w:tabs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Wheelchair Access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625" w:type="dxa"/>
                </w:tcPr>
                <w:p w14:paraId="177010C6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151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41404775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Staff Trained in Cultural Diversity</w:t>
                  </w:r>
                </w:p>
              </w:tc>
              <w:tc>
                <w:tcPr>
                  <w:tcW w:w="738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A0230F0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7D7CFD40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</w:tcPr>
                <w:p w14:paraId="56DFF9B8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Gender-Specific Women's SA Svc </w:t>
                  </w:r>
                </w:p>
              </w:tc>
              <w:tc>
                <w:tcPr>
                  <w:tcW w:w="625" w:type="dxa"/>
                </w:tcPr>
                <w:p w14:paraId="697BE80D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151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1821D41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Serve Blind/Visually Impaired Consumers</w:t>
                  </w:r>
                </w:p>
              </w:tc>
              <w:tc>
                <w:tcPr>
                  <w:tcW w:w="738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7A91AFC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090EA84D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</w:tcPr>
                <w:p w14:paraId="3F0C79EF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Interpreter for Hearing Impaired </w:t>
                  </w:r>
                </w:p>
              </w:tc>
              <w:tc>
                <w:tcPr>
                  <w:tcW w:w="625" w:type="dxa"/>
                </w:tcPr>
                <w:p w14:paraId="5CAE9F10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151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32190F77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Serve sexually Aggressive consumers</w:t>
                  </w:r>
                </w:p>
              </w:tc>
              <w:tc>
                <w:tcPr>
                  <w:tcW w:w="738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6731C3B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63C76FF4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</w:tcPr>
                <w:p w14:paraId="125B538A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Accommodations for Vision Impaired </w:t>
                  </w:r>
                </w:p>
              </w:tc>
              <w:tc>
                <w:tcPr>
                  <w:tcW w:w="625" w:type="dxa"/>
                </w:tcPr>
                <w:p w14:paraId="54A08623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151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2D46BE9D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Serve Behaviorally Disruptive Consumers</w:t>
                  </w:r>
                </w:p>
              </w:tc>
              <w:tc>
                <w:tcPr>
                  <w:tcW w:w="738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E0B54F8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46CD1919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</w:tcPr>
                <w:p w14:paraId="751ED6E1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Staff Cross-Trained Across Disability Areas </w:t>
                  </w:r>
                </w:p>
              </w:tc>
              <w:tc>
                <w:tcPr>
                  <w:tcW w:w="625" w:type="dxa"/>
                </w:tcPr>
                <w:p w14:paraId="3B265D84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151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49DE5A75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Teletypewriter (TTY) for hearing impaired</w:t>
                  </w:r>
                </w:p>
              </w:tc>
              <w:tc>
                <w:tcPr>
                  <w:tcW w:w="738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72411B9C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0FEB2B32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</w:tcPr>
                <w:p w14:paraId="45489D70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Culturally Diverse Staff </w:t>
                  </w:r>
                </w:p>
              </w:tc>
              <w:tc>
                <w:tcPr>
                  <w:tcW w:w="625" w:type="dxa"/>
                </w:tcPr>
                <w:p w14:paraId="0DCCA4DC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151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7EDD5739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Other:  </w:t>
                  </w:r>
                  <w:r w:rsidRPr="00CD77E9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r w:rsidRPr="00CD77E9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D77E9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D77E9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D77E9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D77E9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D77E9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D77E9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D77E9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D77E9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738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C68149B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4F1FA852" w14:textId="77777777" w:rsidTr="001E3F62">
              <w:trPr>
                <w:trHeight w:val="409"/>
                <w:tblCellSpacing w:w="20" w:type="dxa"/>
                <w:jc w:val="center"/>
              </w:trPr>
              <w:tc>
                <w:tcPr>
                  <w:tcW w:w="4432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4BE4C912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Organization Staff who are bi/multi lingual </w:t>
                  </w: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at this location?</w:t>
                  </w:r>
                </w:p>
              </w:tc>
              <w:tc>
                <w:tcPr>
                  <w:tcW w:w="625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2302A250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929" w:type="dxa"/>
                  <w:gridSpan w:val="2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3719AAAF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If yes language(s) 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  <w:p w14:paraId="6EB5CA52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</w:p>
              </w:tc>
            </w:tr>
            <w:tr w:rsidR="001E3F62" w:rsidRPr="00C575A4" w14:paraId="07F25265" w14:textId="77777777" w:rsidTr="001E3F62">
              <w:trPr>
                <w:tblCellSpacing w:w="20" w:type="dxa"/>
                <w:jc w:val="center"/>
              </w:trPr>
              <w:tc>
                <w:tcPr>
                  <w:tcW w:w="4432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C892770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Other Interpreter (contracted services) for Non-English speaking consumers available </w:t>
                  </w: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at this location?</w:t>
                  </w:r>
                </w:p>
              </w:tc>
              <w:tc>
                <w:tcPr>
                  <w:tcW w:w="625" w:type="dxa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4BA9868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4929" w:type="dxa"/>
                  <w:gridSpan w:val="2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5758169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If yes languages 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</w:tbl>
          <w:p w14:paraId="764F9779" w14:textId="77777777" w:rsidR="001E3F62" w:rsidRPr="00C575A4" w:rsidRDefault="001E3F62" w:rsidP="001E3F62">
            <w:pPr>
              <w:widowControl w:val="0"/>
              <w:ind w:right="-20"/>
              <w:rPr>
                <w:rFonts w:asciiTheme="minorHAnsi" w:eastAsia="Times New Roman" w:hAnsiTheme="minorHAnsi" w:cs="Times New Roman"/>
                <w:i/>
                <w:sz w:val="22"/>
              </w:rPr>
            </w:pPr>
          </w:p>
          <w:tbl>
            <w:tblPr>
              <w:tblW w:w="4805" w:type="pct"/>
              <w:jc w:val="center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ook w:val="01E0" w:firstRow="1" w:lastRow="1" w:firstColumn="1" w:lastColumn="1" w:noHBand="0" w:noVBand="0"/>
            </w:tblPr>
            <w:tblGrid>
              <w:gridCol w:w="1434"/>
              <w:gridCol w:w="1422"/>
              <w:gridCol w:w="1726"/>
              <w:gridCol w:w="1275"/>
              <w:gridCol w:w="1739"/>
              <w:gridCol w:w="2992"/>
            </w:tblGrid>
            <w:tr w:rsidR="001E3F62" w:rsidRPr="00C575A4" w14:paraId="62C61277" w14:textId="77777777" w:rsidTr="001E3F62">
              <w:trPr>
                <w:tblCellSpacing w:w="20" w:type="dxa"/>
                <w:jc w:val="center"/>
              </w:trPr>
              <w:tc>
                <w:tcPr>
                  <w:tcW w:w="4961" w:type="pct"/>
                  <w:gridSpan w:val="6"/>
                </w:tcPr>
                <w:p w14:paraId="6672F24B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 xml:space="preserve">Languages Supported </w:t>
                  </w:r>
                  <w:r w:rsidRPr="00C575A4">
                    <w:rPr>
                      <w:rFonts w:asciiTheme="minorHAnsi" w:eastAsia="Times New Roman" w:hAnsiTheme="minorHAnsi" w:cs="Times New Roman"/>
                      <w:i/>
                      <w:iCs/>
                      <w:sz w:val="22"/>
                    </w:rPr>
                    <w:t>(check all languages that are spoken or supported at this location)</w:t>
                  </w:r>
                </w:p>
              </w:tc>
            </w:tr>
            <w:tr w:rsidR="001E3F62" w:rsidRPr="00C575A4" w14:paraId="25B8C45F" w14:textId="77777777" w:rsidTr="001E3F62">
              <w:trPr>
                <w:tblCellSpacing w:w="20" w:type="dxa"/>
                <w:jc w:val="center"/>
              </w:trPr>
              <w:tc>
                <w:tcPr>
                  <w:tcW w:w="661" w:type="pct"/>
                </w:tcPr>
                <w:p w14:paraId="63BF5CA9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Arabic</w:t>
                  </w:r>
                </w:p>
              </w:tc>
              <w:tc>
                <w:tcPr>
                  <w:tcW w:w="665" w:type="pct"/>
                </w:tcPr>
                <w:p w14:paraId="3F529BC8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English </w:t>
                  </w:r>
                </w:p>
              </w:tc>
              <w:tc>
                <w:tcPr>
                  <w:tcW w:w="812" w:type="pct"/>
                </w:tcPr>
                <w:p w14:paraId="5F2F2012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Hindi</w:t>
                  </w:r>
                </w:p>
              </w:tc>
              <w:tc>
                <w:tcPr>
                  <w:tcW w:w="594" w:type="pct"/>
                </w:tcPr>
                <w:p w14:paraId="2DEE3944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Korean</w:t>
                  </w:r>
                </w:p>
              </w:tc>
              <w:tc>
                <w:tcPr>
                  <w:tcW w:w="818" w:type="pct"/>
                </w:tcPr>
                <w:p w14:paraId="2717C0AB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Portuguese</w:t>
                  </w:r>
                </w:p>
              </w:tc>
              <w:tc>
                <w:tcPr>
                  <w:tcW w:w="1314" w:type="pct"/>
                </w:tcPr>
                <w:p w14:paraId="5547273A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American Sign Language</w:t>
                  </w:r>
                </w:p>
              </w:tc>
            </w:tr>
            <w:tr w:rsidR="001E3F62" w:rsidRPr="00C575A4" w14:paraId="4E8B5EAD" w14:textId="77777777" w:rsidTr="001E3F62">
              <w:trPr>
                <w:tblCellSpacing w:w="20" w:type="dxa"/>
                <w:jc w:val="center"/>
              </w:trPr>
              <w:tc>
                <w:tcPr>
                  <w:tcW w:w="661" w:type="pct"/>
                </w:tcPr>
                <w:p w14:paraId="3C52445B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Armenian</w:t>
                  </w:r>
                </w:p>
              </w:tc>
              <w:tc>
                <w:tcPr>
                  <w:tcW w:w="665" w:type="pct"/>
                </w:tcPr>
                <w:p w14:paraId="3B153AB7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French</w:t>
                  </w:r>
                </w:p>
              </w:tc>
              <w:tc>
                <w:tcPr>
                  <w:tcW w:w="812" w:type="pct"/>
                </w:tcPr>
                <w:p w14:paraId="387A4849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Italian</w:t>
                  </w:r>
                </w:p>
              </w:tc>
              <w:tc>
                <w:tcPr>
                  <w:tcW w:w="594" w:type="pct"/>
                </w:tcPr>
                <w:p w14:paraId="4633EF23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Persian</w:t>
                  </w:r>
                </w:p>
              </w:tc>
              <w:tc>
                <w:tcPr>
                  <w:tcW w:w="818" w:type="pct"/>
                </w:tcPr>
                <w:p w14:paraId="5169EAA7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Russian</w:t>
                  </w:r>
                </w:p>
              </w:tc>
              <w:tc>
                <w:tcPr>
                  <w:tcW w:w="1314" w:type="pct"/>
                </w:tcPr>
                <w:p w14:paraId="675BF9CF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Other: 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129D7375" w14:textId="77777777" w:rsidTr="001E3F62">
              <w:trPr>
                <w:tblCellSpacing w:w="20" w:type="dxa"/>
                <w:jc w:val="center"/>
              </w:trPr>
              <w:tc>
                <w:tcPr>
                  <w:tcW w:w="661" w:type="pct"/>
                </w:tcPr>
                <w:p w14:paraId="53BC02F1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Chinese</w:t>
                  </w:r>
                </w:p>
              </w:tc>
              <w:tc>
                <w:tcPr>
                  <w:tcW w:w="665" w:type="pct"/>
                </w:tcPr>
                <w:p w14:paraId="6EC9A732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German</w:t>
                  </w:r>
                </w:p>
              </w:tc>
              <w:tc>
                <w:tcPr>
                  <w:tcW w:w="812" w:type="pct"/>
                </w:tcPr>
                <w:p w14:paraId="49202C97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Japanese</w:t>
                  </w:r>
                </w:p>
              </w:tc>
              <w:tc>
                <w:tcPr>
                  <w:tcW w:w="594" w:type="pct"/>
                </w:tcPr>
                <w:p w14:paraId="725B6768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Polish</w:t>
                  </w:r>
                </w:p>
              </w:tc>
              <w:tc>
                <w:tcPr>
                  <w:tcW w:w="818" w:type="pct"/>
                </w:tcPr>
                <w:p w14:paraId="379AF6B8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Spanish</w:t>
                  </w:r>
                </w:p>
              </w:tc>
              <w:tc>
                <w:tcPr>
                  <w:tcW w:w="1314" w:type="pct"/>
                </w:tcPr>
                <w:p w14:paraId="4EF7C716" w14:textId="77777777" w:rsidR="001E3F62" w:rsidRPr="00C575A4" w:rsidRDefault="001E3F62" w:rsidP="001E3F62">
                  <w:pPr>
                    <w:spacing w:after="0" w:line="240" w:lineRule="auto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Other: 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6A2067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</w:tbl>
          <w:p w14:paraId="3D630886" w14:textId="77777777" w:rsidR="001E3F62" w:rsidRPr="00C575A4" w:rsidRDefault="001E3F62" w:rsidP="001E3F62">
            <w:pPr>
              <w:widowControl w:val="0"/>
              <w:ind w:right="-20"/>
              <w:rPr>
                <w:rFonts w:asciiTheme="minorHAnsi" w:eastAsia="Times New Roman" w:hAnsiTheme="minorHAnsi" w:cs="Times New Roman"/>
                <w:i/>
                <w:sz w:val="22"/>
              </w:rPr>
            </w:pPr>
          </w:p>
          <w:p w14:paraId="1B4ADF4A" w14:textId="77777777" w:rsidR="001E3F62" w:rsidRDefault="001E3F62" w:rsidP="001E3F62">
            <w:pPr>
              <w:widowControl w:val="0"/>
              <w:rPr>
                <w:rFonts w:asciiTheme="minorHAnsi" w:eastAsia="Calibri" w:hAnsiTheme="minorHAnsi" w:cs="Times New Roman"/>
                <w:bCs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b/>
                <w:bCs/>
                <w:sz w:val="22"/>
              </w:rPr>
              <w:t xml:space="preserve">Please note: </w:t>
            </w:r>
            <w:r w:rsidRPr="00C575A4">
              <w:rPr>
                <w:rFonts w:asciiTheme="minorHAnsi" w:eastAsia="Calibri" w:hAnsiTheme="minorHAnsi" w:cs="Times New Roman"/>
                <w:bCs/>
                <w:sz w:val="22"/>
              </w:rPr>
              <w:t>The LME/MCO is required to conduct an on-site review of basic health, safety and records storage compliance prior to approving an initial request for credentialing.</w:t>
            </w:r>
          </w:p>
          <w:p w14:paraId="2264CEDC" w14:textId="77777777" w:rsidR="003E4D29" w:rsidRPr="00C575A4" w:rsidRDefault="003E4D29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10609183" w14:textId="77777777" w:rsidR="003E4D29" w:rsidRDefault="001E3F62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>Are Licensed Practitioners at this location?</w:t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Calibri" w:hAnsiTheme="minorHAnsi" w:cs="Times New Roman"/>
                <w:sz w:val="22"/>
              </w:rPr>
            </w:r>
            <w:r w:rsidR="006A2067">
              <w:rPr>
                <w:rFonts w:asciiTheme="minorHAnsi" w:eastAsia="Calibri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Yes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Calibri" w:hAnsiTheme="minorHAnsi" w:cs="Times New Roman"/>
                <w:sz w:val="22"/>
              </w:rPr>
            </w:r>
            <w:r w:rsidR="006A2067">
              <w:rPr>
                <w:rFonts w:asciiTheme="minorHAnsi" w:eastAsia="Calibri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spacing w:val="-1"/>
                <w:sz w:val="22"/>
              </w:rPr>
              <w:t>N</w:t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>o</w:t>
            </w:r>
            <w:r w:rsidR="003E4D29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</w:p>
          <w:p w14:paraId="63BAFBEB" w14:textId="780B5CD8" w:rsidR="001E3F62" w:rsidRDefault="001E3F62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>Licensed practitioners must be credentialed with the MCO before providing</w:t>
            </w:r>
            <w:r w:rsidR="00EF4689">
              <w:rPr>
                <w:rFonts w:asciiTheme="minorHAnsi" w:eastAsia="Times New Roman" w:hAnsiTheme="minorHAnsi" w:cs="Times New Roman"/>
                <w:i/>
                <w:sz w:val="22"/>
              </w:rPr>
              <w:t xml:space="preserve"> services</w:t>
            </w: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.  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>To initiate credentialing for licensed practitioners and associate (provisionally licensed) practitioners not yet cr</w:t>
            </w:r>
            <w:r w:rsidR="00541B25">
              <w:rPr>
                <w:rFonts w:asciiTheme="minorHAnsi" w:eastAsia="Calibri" w:hAnsiTheme="minorHAnsi" w:cs="Times New Roman"/>
                <w:i/>
                <w:sz w:val="22"/>
              </w:rPr>
              <w:t>edentialed refer to Partners enrollment page at</w:t>
            </w:r>
            <w:hyperlink r:id="rId13" w:history="1">
              <w:r w:rsidR="00541B25">
                <w:rPr>
                  <w:rStyle w:val="Hyperlink"/>
                  <w:rFonts w:asciiTheme="minorHAnsi" w:eastAsia="Calibri" w:hAnsiTheme="minorHAnsi" w:cs="Times New Roman"/>
                  <w:i/>
                  <w:sz w:val="22"/>
                </w:rPr>
                <w:t xml:space="preserve">: </w:t>
              </w:r>
              <w:r w:rsidR="00541B25" w:rsidRPr="009A68C8">
                <w:rPr>
                  <w:rStyle w:val="Hyperlink"/>
                  <w:rFonts w:asciiTheme="minorHAnsi" w:eastAsia="Calibri" w:hAnsiTheme="minorHAnsi" w:cs="Times New Roman"/>
                  <w:i/>
                  <w:sz w:val="22"/>
                </w:rPr>
                <w:t>partnersbhm.org/provider-enrollment-credentialing</w:t>
              </w:r>
            </w:hyperlink>
            <w:r w:rsidR="00541B25">
              <w:rPr>
                <w:rFonts w:asciiTheme="minorHAnsi" w:eastAsia="Calibri" w:hAnsiTheme="minorHAnsi" w:cs="Times New Roman"/>
                <w:i/>
                <w:sz w:val="22"/>
              </w:rPr>
              <w:t xml:space="preserve"> </w:t>
            </w:r>
          </w:p>
          <w:p w14:paraId="175F6275" w14:textId="77777777" w:rsidR="003E4D29" w:rsidRDefault="003E4D29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4150CE30" w14:textId="77777777" w:rsidR="003E4D29" w:rsidRDefault="003E4D29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5402DD4E" w14:textId="77777777" w:rsidR="00A45390" w:rsidRDefault="00A45390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0CF0D953" w14:textId="77777777" w:rsidR="00A45390" w:rsidRDefault="00A45390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0ECDEC6B" w14:textId="77777777" w:rsidR="000A3435" w:rsidRDefault="000A3435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66F5B05F" w14:textId="77777777" w:rsidR="00EF4689" w:rsidRDefault="00EF4689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0CF37F3E" w14:textId="77777777" w:rsidR="00A45390" w:rsidRDefault="00A45390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7465341A" w14:textId="77777777" w:rsidR="00D173B8" w:rsidRDefault="00D173B8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698CCDB1" w14:textId="77777777" w:rsidR="00A45390" w:rsidRDefault="00A45390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59BBF011" w14:textId="77777777" w:rsidR="00A45390" w:rsidRDefault="00A45390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</w:p>
          <w:p w14:paraId="19F5A42E" w14:textId="77777777" w:rsidR="003E4D29" w:rsidRPr="00C575A4" w:rsidRDefault="003E4D29" w:rsidP="001E3F62">
            <w:pPr>
              <w:widowControl w:val="0"/>
              <w:rPr>
                <w:rFonts w:asciiTheme="minorHAnsi" w:eastAsia="Times New Roman" w:hAnsiTheme="minorHAnsi" w:cs="Times New Roman"/>
                <w:sz w:val="22"/>
              </w:rPr>
            </w:pPr>
          </w:p>
          <w:p w14:paraId="7FA830AE" w14:textId="77777777" w:rsidR="001E3F62" w:rsidRPr="00C575A4" w:rsidRDefault="001E3F62" w:rsidP="00BF38D5">
            <w:pPr>
              <w:rPr>
                <w:rFonts w:asciiTheme="minorHAnsi" w:eastAsia="Times New Roman" w:hAnsiTheme="minorHAnsi"/>
                <w:b/>
                <w:sz w:val="22"/>
              </w:rPr>
            </w:pPr>
          </w:p>
        </w:tc>
      </w:tr>
      <w:tr w:rsidR="00C575A4" w:rsidRPr="00C575A4" w14:paraId="28742486" w14:textId="77777777" w:rsidTr="00C575A4">
        <w:trPr>
          <w:trHeight w:val="264"/>
        </w:trPr>
        <w:tc>
          <w:tcPr>
            <w:tcW w:w="11250" w:type="dxa"/>
            <w:shd w:val="clear" w:color="auto" w:fill="D9D9D9" w:themeFill="background1" w:themeFillShade="D9"/>
          </w:tcPr>
          <w:p w14:paraId="79CF8026" w14:textId="77777777" w:rsidR="00C575A4" w:rsidRPr="00C575A4" w:rsidRDefault="000A3435" w:rsidP="00BF38D5">
            <w:pPr>
              <w:rPr>
                <w:rFonts w:asciiTheme="minorHAnsi" w:eastAsia="Times New Roman" w:hAnsiTheme="minorHAnsi"/>
                <w:b/>
                <w:bCs/>
                <w:sz w:val="22"/>
              </w:rPr>
            </w:pPr>
            <w:r>
              <w:rPr>
                <w:rFonts w:asciiTheme="minorHAnsi" w:eastAsia="Times New Roman" w:hAnsiTheme="minorHAnsi"/>
                <w:b/>
                <w:bCs/>
                <w:sz w:val="22"/>
              </w:rPr>
              <w:lastRenderedPageBreak/>
              <w:t xml:space="preserve">Section C: </w:t>
            </w:r>
            <w:r w:rsidR="00C575A4" w:rsidRPr="00C575A4">
              <w:rPr>
                <w:rFonts w:asciiTheme="minorHAnsi" w:eastAsia="Times New Roman" w:hAnsiTheme="minorHAnsi"/>
                <w:b/>
                <w:bCs/>
                <w:sz w:val="22"/>
              </w:rPr>
              <w:t>In-Networ</w:t>
            </w:r>
            <w:r w:rsidR="00C575A4">
              <w:rPr>
                <w:rFonts w:asciiTheme="minorHAnsi" w:eastAsia="Times New Roman" w:hAnsiTheme="minorHAnsi"/>
                <w:b/>
                <w:bCs/>
                <w:sz w:val="22"/>
              </w:rPr>
              <w:t>k Provider Adding a New Service</w:t>
            </w:r>
          </w:p>
        </w:tc>
      </w:tr>
      <w:tr w:rsidR="001E3F62" w:rsidRPr="00C575A4" w14:paraId="69DA86B1" w14:textId="77777777" w:rsidTr="00B57B89">
        <w:trPr>
          <w:trHeight w:val="264"/>
        </w:trPr>
        <w:tc>
          <w:tcPr>
            <w:tcW w:w="11250" w:type="dxa"/>
          </w:tcPr>
          <w:p w14:paraId="0AA9DFC1" w14:textId="77777777" w:rsidR="001E3F62" w:rsidRPr="00C575A4" w:rsidRDefault="001E3F62" w:rsidP="001E3F62">
            <w:pPr>
              <w:widowControl w:val="0"/>
              <w:tabs>
                <w:tab w:val="left" w:pos="1360"/>
              </w:tabs>
              <w:spacing w:before="160"/>
              <w:ind w:right="-14"/>
              <w:rPr>
                <w:rFonts w:asciiTheme="minorHAnsi" w:eastAsia="Calibri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 xml:space="preserve">Which of the following would you like to request? </w:t>
            </w:r>
          </w:p>
          <w:p w14:paraId="31F9B5FF" w14:textId="77777777" w:rsidR="001E3F62" w:rsidRPr="00C575A4" w:rsidRDefault="001E3F62" w:rsidP="001E3F62">
            <w:pPr>
              <w:widowControl w:val="0"/>
              <w:rPr>
                <w:rFonts w:asciiTheme="minorHAnsi" w:eastAsia="Calibri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b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b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b/>
                <w:sz w:val="22"/>
              </w:rPr>
              <w:t xml:space="preserve">New service at existing site    </w:t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b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b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b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b/>
                <w:sz w:val="22"/>
              </w:rPr>
              <w:t>New service at new site</w:t>
            </w:r>
            <w:r w:rsidRPr="00C575A4">
              <w:rPr>
                <w:rFonts w:asciiTheme="minorHAnsi" w:eastAsia="Calibri" w:hAnsiTheme="minorHAnsi" w:cs="Times New Roman"/>
                <w:b/>
                <w:sz w:val="22"/>
              </w:rPr>
              <w:tab/>
            </w:r>
          </w:p>
          <w:p w14:paraId="53C7CB08" w14:textId="77777777" w:rsidR="001E3F62" w:rsidRPr="00C575A4" w:rsidRDefault="001E3F62" w:rsidP="001E3F62">
            <w:pPr>
              <w:widowControl w:val="0"/>
              <w:tabs>
                <w:tab w:val="left" w:pos="3690"/>
                <w:tab w:val="left" w:pos="4680"/>
              </w:tabs>
              <w:spacing w:before="240" w:after="120"/>
              <w:rPr>
                <w:rFonts w:asciiTheme="minorHAnsi" w:eastAsia="Calibri" w:hAnsiTheme="minorHAnsi" w:cs="Times New Roman"/>
                <w:b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b/>
                <w:sz w:val="22"/>
              </w:rPr>
              <w:t xml:space="preserve">Requested Effective Date: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32C4D21E" w14:textId="77777777" w:rsidR="001E3F62" w:rsidRPr="00C575A4" w:rsidRDefault="00EE4EA3" w:rsidP="001E3F62">
            <w:pPr>
              <w:widowControl w:val="0"/>
              <w:rPr>
                <w:rFonts w:asciiTheme="minorHAnsi" w:eastAsia="Times New Roman" w:hAnsiTheme="minorHAnsi" w:cs="Times New Roman"/>
                <w:b/>
                <w:i/>
                <w:sz w:val="22"/>
              </w:rPr>
            </w:pPr>
            <w:r>
              <w:rPr>
                <w:rFonts w:asciiTheme="minorHAnsi" w:eastAsia="Calibri" w:hAnsiTheme="minorHAnsi" w:cs="Times New Roman"/>
                <w:i/>
                <w:sz w:val="22"/>
              </w:rPr>
              <w:t>Please be sure that this section is specific to the services that you want to add with a specific MCO.</w:t>
            </w:r>
          </w:p>
          <w:p w14:paraId="43BD8511" w14:textId="77777777" w:rsidR="001E3F62" w:rsidRPr="00C575A4" w:rsidRDefault="001E3F62" w:rsidP="001E3F62">
            <w:pPr>
              <w:widowControl w:val="0"/>
              <w:tabs>
                <w:tab w:val="left" w:pos="3690"/>
                <w:tab w:val="left" w:pos="4680"/>
              </w:tabs>
              <w:spacing w:before="100" w:beforeAutospacing="1" w:after="160"/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 xml:space="preserve">Funding Type:  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</w:r>
            <w:r w:rsidR="006A2067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 xml:space="preserve"> Medicaid    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</w:r>
            <w:r w:rsidR="006A2067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 xml:space="preserve"> IPRS/State-funded</w:t>
            </w:r>
          </w:p>
          <w:p w14:paraId="58A6B18B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58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>Provide the following for all service changes:</w:t>
            </w:r>
          </w:p>
          <w:p w14:paraId="0DF60F92" w14:textId="77777777" w:rsidR="001E3F62" w:rsidRPr="00C575A4" w:rsidRDefault="001E3F62" w:rsidP="001E3F62">
            <w:pPr>
              <w:widowControl w:val="0"/>
              <w:tabs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  <w:u w:val="single" w:color="000000"/>
              </w:rPr>
            </w:pPr>
            <w:r w:rsidRPr="00C575A4">
              <w:rPr>
                <w:rFonts w:asciiTheme="minorHAnsi" w:eastAsia="Times New Roman" w:hAnsiTheme="minorHAnsi" w:cs="Times New Roman"/>
                <w:bCs/>
                <w:sz w:val="22"/>
                <w:u w:color="000000"/>
              </w:rPr>
              <w:t>Site/Facility Name:</w:t>
            </w: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798"/>
              <w:gridCol w:w="2160"/>
              <w:gridCol w:w="1170"/>
              <w:gridCol w:w="1684"/>
              <w:gridCol w:w="2204"/>
            </w:tblGrid>
            <w:tr w:rsidR="001E3F62" w:rsidRPr="00C575A4" w14:paraId="50A1FD38" w14:textId="77777777" w:rsidTr="001E3F62">
              <w:tc>
                <w:tcPr>
                  <w:tcW w:w="3798" w:type="dxa"/>
                  <w:shd w:val="clear" w:color="auto" w:fill="auto"/>
                </w:tcPr>
                <w:p w14:paraId="33C000FF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2160" w:type="dxa"/>
                  <w:shd w:val="clear" w:color="auto" w:fill="auto"/>
                </w:tcPr>
                <w:p w14:paraId="67F30FE0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14:paraId="72B4EB06" w14:textId="2150A578" w:rsidR="001E3F62" w:rsidRPr="00EF4689" w:rsidRDefault="00FD0223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1684" w:type="dxa"/>
                  <w:shd w:val="clear" w:color="auto" w:fill="auto"/>
                </w:tcPr>
                <w:p w14:paraId="21A93F8A" w14:textId="5D29CEB0" w:rsidR="001E3F62" w:rsidRPr="00C575A4" w:rsidRDefault="00FD0223" w:rsidP="00FD0223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  <w:tc>
                <w:tcPr>
                  <w:tcW w:w="2204" w:type="dxa"/>
                  <w:shd w:val="clear" w:color="auto" w:fill="auto"/>
                </w:tcPr>
                <w:p w14:paraId="74F75C6F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4E766028" w14:textId="77777777" w:rsidTr="001E3F62">
              <w:tc>
                <w:tcPr>
                  <w:tcW w:w="3798" w:type="dxa"/>
                  <w:shd w:val="clear" w:color="auto" w:fill="auto"/>
                </w:tcPr>
                <w:p w14:paraId="717C2096" w14:textId="77777777" w:rsidR="001E3F62" w:rsidRPr="00C575A4" w:rsidRDefault="001E3F62" w:rsidP="00A04A39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Street</w:t>
                  </w:r>
                </w:p>
              </w:tc>
              <w:tc>
                <w:tcPr>
                  <w:tcW w:w="2160" w:type="dxa"/>
                  <w:shd w:val="clear" w:color="auto" w:fill="auto"/>
                </w:tcPr>
                <w:p w14:paraId="41FB1321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City</w:t>
                  </w:r>
                </w:p>
              </w:tc>
              <w:tc>
                <w:tcPr>
                  <w:tcW w:w="1170" w:type="dxa"/>
                  <w:shd w:val="clear" w:color="auto" w:fill="auto"/>
                </w:tcPr>
                <w:p w14:paraId="58199D8C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State</w:t>
                  </w:r>
                </w:p>
              </w:tc>
              <w:tc>
                <w:tcPr>
                  <w:tcW w:w="1684" w:type="dxa"/>
                  <w:shd w:val="clear" w:color="auto" w:fill="auto"/>
                </w:tcPr>
                <w:p w14:paraId="69BDE56A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Zip + 4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204" w:type="dxa"/>
                  <w:shd w:val="clear" w:color="auto" w:fill="auto"/>
                </w:tcPr>
                <w:p w14:paraId="35170061" w14:textId="77777777" w:rsidR="001E3F62" w:rsidRPr="00C575A4" w:rsidRDefault="001E3F62" w:rsidP="001E3F62">
                  <w:pPr>
                    <w:spacing w:after="0"/>
                    <w:contextualSpacing/>
                    <w:jc w:val="both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County</w:t>
                  </w:r>
                </w:p>
              </w:tc>
            </w:tr>
          </w:tbl>
          <w:p w14:paraId="2E53ACFC" w14:textId="77777777" w:rsidR="001E3F62" w:rsidRPr="00C575A4" w:rsidRDefault="001E3F62" w:rsidP="001E3F62">
            <w:pPr>
              <w:widowControl w:val="0"/>
              <w:tabs>
                <w:tab w:val="left" w:pos="9500"/>
              </w:tabs>
              <w:spacing w:before="34" w:line="226" w:lineRule="exact"/>
              <w:ind w:left="90" w:right="-20"/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</w:pPr>
          </w:p>
          <w:p w14:paraId="5B1FF9D7" w14:textId="54B8BF19" w:rsidR="001E3F62" w:rsidRPr="00C575A4" w:rsidRDefault="001E3F62" w:rsidP="001E3F62">
            <w:pPr>
              <w:widowControl w:val="0"/>
              <w:tabs>
                <w:tab w:val="left" w:pos="1440"/>
                <w:tab w:val="left" w:pos="4590"/>
                <w:tab w:val="left" w:pos="5130"/>
                <w:tab w:val="left" w:pos="6030"/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Site NPI: 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74C09314" w14:textId="1EFB46FF" w:rsidR="001E3F62" w:rsidRPr="00C575A4" w:rsidRDefault="001E3F62" w:rsidP="001E3F62">
            <w:pPr>
              <w:widowControl w:val="0"/>
              <w:tabs>
                <w:tab w:val="left" w:pos="1440"/>
                <w:tab w:val="left" w:pos="4590"/>
                <w:tab w:val="left" w:pos="5130"/>
                <w:tab w:val="left" w:pos="6030"/>
                <w:tab w:val="left" w:pos="9460"/>
              </w:tabs>
              <w:ind w:right="-20"/>
              <w:rPr>
                <w:rFonts w:asciiTheme="minorHAnsi" w:eastAsia="Calibri" w:hAnsiTheme="minorHAnsi" w:cs="Times New Roman"/>
                <w:sz w:val="22"/>
                <w:u w:val="single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>Ph</w:t>
            </w:r>
            <w:r w:rsidRPr="00C575A4">
              <w:rPr>
                <w:rFonts w:asciiTheme="minorHAnsi" w:eastAsia="Times New Roman" w:hAnsiTheme="minorHAnsi" w:cs="Times New Roman"/>
                <w:spacing w:val="1"/>
                <w:sz w:val="22"/>
              </w:rPr>
              <w:t>on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>e</w:t>
            </w:r>
            <w:r w:rsidRPr="00C575A4">
              <w:rPr>
                <w:rFonts w:asciiTheme="minorHAnsi" w:eastAsia="Times New Roman" w:hAnsiTheme="minorHAnsi" w:cs="Times New Roman"/>
                <w:spacing w:val="-1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>#</w:t>
            </w:r>
            <w:r w:rsidRPr="00C575A4">
              <w:rPr>
                <w:rFonts w:asciiTheme="minorHAnsi" w:eastAsia="Times New Roman" w:hAnsiTheme="minorHAnsi" w:cs="Times New Roman"/>
                <w:spacing w:val="-1"/>
                <w:sz w:val="22"/>
              </w:rPr>
              <w:t>:</w:t>
            </w:r>
            <w:r w:rsidRPr="00C575A4">
              <w:rPr>
                <w:rFonts w:asciiTheme="minorHAnsi" w:eastAsia="Times New Roman" w:hAnsiTheme="minorHAnsi" w:cs="Times New Roman"/>
                <w:spacing w:val="-1"/>
                <w:sz w:val="22"/>
              </w:rPr>
              <w:tab/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  <w:u w:color="000000"/>
              </w:rPr>
              <w:tab/>
              <w:t>Fax #:</w:t>
            </w:r>
            <w:r w:rsidRPr="00C575A4">
              <w:rPr>
                <w:rFonts w:asciiTheme="minorHAnsi" w:eastAsia="Times New Roman" w:hAnsiTheme="minorHAnsi" w:cs="Times New Roman"/>
                <w:sz w:val="22"/>
                <w:u w:color="000000"/>
              </w:rPr>
              <w:tab/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1AD76EA3" w14:textId="77777777" w:rsidR="001E3F62" w:rsidRPr="00C575A4" w:rsidRDefault="001E3F62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sz w:val="22"/>
              </w:rPr>
              <w:t>Hours of Operation:</w:t>
            </w:r>
          </w:p>
          <w:tbl>
            <w:tblPr>
              <w:tblW w:w="8899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265"/>
              <w:gridCol w:w="1260"/>
              <w:gridCol w:w="1442"/>
              <w:gridCol w:w="1343"/>
              <w:gridCol w:w="1171"/>
              <w:gridCol w:w="1254"/>
              <w:gridCol w:w="1164"/>
            </w:tblGrid>
            <w:tr w:rsidR="001E3F62" w:rsidRPr="00C575A4" w14:paraId="153D4DDC" w14:textId="77777777" w:rsidTr="001E3F62">
              <w:trPr>
                <w:jc w:val="center"/>
              </w:trPr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55BC2D2B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MONDAY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2F1DAF2D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TUESDAY</w:t>
                  </w:r>
                </w:p>
              </w:tc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20D6220C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WEDNESDAY</w:t>
                  </w:r>
                </w:p>
              </w:tc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51E4F1E3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THURSDAY</w:t>
                  </w:r>
                </w:p>
              </w:tc>
              <w:tc>
                <w:tcPr>
                  <w:tcW w:w="1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57206EE6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FRIDAY</w:t>
                  </w:r>
                </w:p>
              </w:tc>
              <w:tc>
                <w:tcPr>
                  <w:tcW w:w="1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124B5ACE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SATURDAY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6FE73DDE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bCs/>
                      <w:sz w:val="22"/>
                    </w:rPr>
                    <w:t>SUNDAY</w:t>
                  </w:r>
                </w:p>
              </w:tc>
            </w:tr>
            <w:bookmarkStart w:id="13" w:name="Text41"/>
            <w:tr w:rsidR="001E3F62" w:rsidRPr="00C575A4" w14:paraId="0B154DF1" w14:textId="77777777" w:rsidTr="001E3F62">
              <w:trPr>
                <w:trHeight w:val="494"/>
                <w:jc w:val="center"/>
              </w:trPr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E0AD16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3"/>
                </w:p>
              </w:tc>
              <w:bookmarkStart w:id="14" w:name="Text42"/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5D1FBA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4"/>
                </w:p>
              </w:tc>
              <w:bookmarkStart w:id="15" w:name="Text43"/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96EA6E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5"/>
                </w:p>
              </w:tc>
              <w:bookmarkStart w:id="16" w:name="Text44"/>
              <w:tc>
                <w:tcPr>
                  <w:tcW w:w="13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AC38DB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6"/>
                </w:p>
              </w:tc>
              <w:bookmarkStart w:id="17" w:name="Text45"/>
              <w:tc>
                <w:tcPr>
                  <w:tcW w:w="11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0DFA8F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5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7"/>
                </w:p>
              </w:tc>
              <w:bookmarkStart w:id="18" w:name="Text46"/>
              <w:tc>
                <w:tcPr>
                  <w:tcW w:w="1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520C74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8"/>
                </w:p>
              </w:tc>
              <w:bookmarkStart w:id="19" w:name="Text47"/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B48313" w14:textId="77777777" w:rsidR="001E3F62" w:rsidRPr="00C575A4" w:rsidRDefault="001E3F62" w:rsidP="001E3F62">
                  <w:pPr>
                    <w:tabs>
                      <w:tab w:val="left" w:pos="720"/>
                    </w:tabs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bookmarkEnd w:id="19"/>
                </w:p>
              </w:tc>
            </w:tr>
          </w:tbl>
          <w:p w14:paraId="4B5BC874" w14:textId="58A7177C" w:rsidR="001E3F62" w:rsidRPr="00C575A4" w:rsidRDefault="001E3F62" w:rsidP="001E3F62">
            <w:pPr>
              <w:widowControl w:val="0"/>
              <w:tabs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A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r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ra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n</w:t>
            </w:r>
            <w:r w:rsidRPr="00C575A4"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  <w:t>g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e</w:t>
            </w:r>
            <w:r w:rsidRPr="00C575A4">
              <w:rPr>
                <w:rFonts w:asciiTheme="minorHAnsi" w:eastAsia="Times New Roman" w:hAnsiTheme="minorHAnsi" w:cs="Times New Roman"/>
                <w:spacing w:val="-2"/>
                <w:position w:val="-1"/>
                <w:sz w:val="22"/>
              </w:rPr>
              <w:t>m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ents</w:t>
            </w:r>
            <w:r w:rsidRPr="00C575A4"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f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o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r emergency</w:t>
            </w:r>
            <w:r w:rsidRPr="00C575A4">
              <w:rPr>
                <w:rFonts w:asciiTheme="minorHAnsi" w:eastAsia="Times New Roman" w:hAnsiTheme="minorHAnsi" w:cs="Times New Roman"/>
                <w:spacing w:val="1"/>
                <w:position w:val="-1"/>
                <w:sz w:val="22"/>
              </w:rPr>
              <w:t xml:space="preserve"> coverage 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a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fter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h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ou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>rs</w:t>
            </w:r>
            <w:r w:rsidRPr="00C575A4">
              <w:rPr>
                <w:rFonts w:asciiTheme="minorHAnsi" w:eastAsia="Times New Roman" w:hAnsiTheme="minorHAnsi" w:cs="Times New Roman"/>
                <w:spacing w:val="-1"/>
                <w:position w:val="-1"/>
                <w:sz w:val="22"/>
              </w:rPr>
              <w:t>: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  <w:u w:val="single" w:color="000000"/>
              </w:rPr>
              <w:t xml:space="preserve"> 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="00CD77E9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  <w:bookmarkEnd w:id="20"/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>911 and ER will not be accepted</w:t>
            </w:r>
          </w:p>
          <w:p w14:paraId="1B25E2EF" w14:textId="77777777" w:rsidR="001E3F62" w:rsidRPr="00C575A4" w:rsidRDefault="001E3F62" w:rsidP="001E3F62">
            <w:pPr>
              <w:widowControl w:val="0"/>
              <w:tabs>
                <w:tab w:val="left" w:pos="2160"/>
                <w:tab w:val="left" w:pos="4140"/>
                <w:tab w:val="left" w:pos="4590"/>
                <w:tab w:val="left" w:pos="5400"/>
                <w:tab w:val="left" w:pos="5940"/>
                <w:tab w:val="left" w:pos="946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 xml:space="preserve">Population(s) served: </w:t>
            </w:r>
            <w:r w:rsidRPr="00C575A4">
              <w:rPr>
                <w:rFonts w:asciiTheme="minorHAnsi" w:eastAsia="Times New Roman" w:hAnsiTheme="minorHAnsi" w:cs="Times New Roman"/>
                <w:position w:val="-1"/>
                <w:sz w:val="22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I/DD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MH   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="009C78F2">
              <w:rPr>
                <w:rFonts w:asciiTheme="minorHAnsi" w:eastAsia="MS Gothic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SA 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="009C78F2">
              <w:rPr>
                <w:rFonts w:asciiTheme="minorHAnsi" w:eastAsia="MS Gothic" w:hAnsiTheme="minorHAnsi" w:cs="Times New Roman"/>
                <w:sz w:val="22"/>
              </w:rPr>
              <w:t xml:space="preserve">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Medicaid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IPRS</w:t>
            </w:r>
          </w:p>
          <w:p w14:paraId="177FA7AB" w14:textId="77777777" w:rsidR="001E3F62" w:rsidRPr="00C575A4" w:rsidRDefault="001E3F62" w:rsidP="001E3F62">
            <w:pPr>
              <w:widowControl w:val="0"/>
              <w:spacing w:before="10"/>
              <w:ind w:right="-20"/>
              <w:rPr>
                <w:rFonts w:asciiTheme="minorHAnsi" w:eastAsia="MS Gothic" w:hAnsiTheme="minorHAnsi" w:cs="Times New Roman"/>
                <w:sz w:val="22"/>
              </w:rPr>
            </w:pP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Ages served:  </w:t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ab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Child/Adolescent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Adult        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Geriatric</w:t>
            </w:r>
          </w:p>
          <w:p w14:paraId="1750117B" w14:textId="77777777" w:rsidR="001E3F62" w:rsidRPr="00C575A4" w:rsidRDefault="001E3F62" w:rsidP="001E3F62">
            <w:pPr>
              <w:widowControl w:val="0"/>
              <w:tabs>
                <w:tab w:val="left" w:pos="1440"/>
                <w:tab w:val="left" w:pos="4590"/>
                <w:tab w:val="left" w:pos="5130"/>
                <w:tab w:val="left" w:pos="6030"/>
                <w:tab w:val="left" w:pos="9460"/>
              </w:tabs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</w:p>
          <w:p w14:paraId="75BB64A9" w14:textId="77777777" w:rsidR="001E3F62" w:rsidRPr="00C575A4" w:rsidRDefault="001E3F62" w:rsidP="001E3F62">
            <w:pPr>
              <w:widowControl w:val="0"/>
              <w:tabs>
                <w:tab w:val="left" w:pos="90"/>
                <w:tab w:val="left" w:pos="5760"/>
                <w:tab w:val="left" w:pos="6300"/>
                <w:tab w:val="left" w:pos="9500"/>
              </w:tabs>
              <w:spacing w:before="34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>Please provide the following for all services requested:</w:t>
            </w:r>
          </w:p>
          <w:tbl>
            <w:tblPr>
              <w:tblW w:w="10080" w:type="dxa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30"/>
              <w:gridCol w:w="1080"/>
              <w:gridCol w:w="1620"/>
              <w:gridCol w:w="1890"/>
              <w:gridCol w:w="2160"/>
            </w:tblGrid>
            <w:tr w:rsidR="00BD23C9" w:rsidRPr="00C575A4" w14:paraId="6434729B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D9D9D9"/>
                </w:tcPr>
                <w:p w14:paraId="3111A473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48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Service Description</w:t>
                  </w:r>
                </w:p>
              </w:tc>
              <w:tc>
                <w:tcPr>
                  <w:tcW w:w="1080" w:type="dxa"/>
                  <w:shd w:val="clear" w:color="auto" w:fill="D9D9D9"/>
                </w:tcPr>
                <w:p w14:paraId="0CDEAFC4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240" w:lineRule="auto"/>
                    <w:ind w:left="-108" w:right="-108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Service Code</w:t>
                  </w:r>
                </w:p>
              </w:tc>
              <w:tc>
                <w:tcPr>
                  <w:tcW w:w="1620" w:type="dxa"/>
                  <w:shd w:val="clear" w:color="auto" w:fill="D9D9D9"/>
                </w:tcPr>
                <w:p w14:paraId="56099977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48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NPI #</w:t>
                  </w:r>
                </w:p>
              </w:tc>
              <w:tc>
                <w:tcPr>
                  <w:tcW w:w="1890" w:type="dxa"/>
                  <w:shd w:val="clear" w:color="auto" w:fill="D9D9D9"/>
                </w:tcPr>
                <w:p w14:paraId="49514AF6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48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Taxonomy#</w:t>
                  </w:r>
                </w:p>
              </w:tc>
              <w:tc>
                <w:tcPr>
                  <w:tcW w:w="2160" w:type="dxa"/>
                  <w:shd w:val="clear" w:color="auto" w:fill="D9D9D9"/>
                </w:tcPr>
                <w:p w14:paraId="4EB5AC50" w14:textId="77777777" w:rsidR="00BD23C9" w:rsidRDefault="00BD23C9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240" w:lineRule="auto"/>
                    <w:ind w:right="54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Medicaid/</w:t>
                  </w:r>
                </w:p>
                <w:p w14:paraId="2AA056F3" w14:textId="77777777" w:rsidR="00BD23C9" w:rsidRPr="00C575A4" w:rsidRDefault="00BD23C9" w:rsidP="006E39A1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after="0" w:line="240" w:lineRule="auto"/>
                    <w:ind w:right="54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IPRS (state) Funding</w:t>
                  </w:r>
                </w:p>
              </w:tc>
            </w:tr>
            <w:tr w:rsidR="00BD23C9" w:rsidRPr="00C575A4" w14:paraId="1A7ABD35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4B1D8557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46913D10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4CE05C37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563E75CF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353A5925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4F016931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71B948C8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6C2A1923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261356EB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4EFA2AF2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6E4E5AE1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18D5F225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042D5598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5A39650F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66E6DD2B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41BFA9F7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70E83F6B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23F6529D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62B73C19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2A896FF0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75981064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65B9D419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250AA205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5C65CF89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3BCC1EBD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20C3FA00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195A9477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42FE5121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317B25CC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D23C9" w:rsidRPr="00C575A4" w14:paraId="5407B054" w14:textId="77777777" w:rsidTr="006E39A1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48D79F19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12FF643E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6AB5500C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48CCDF09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76952DB7" w14:textId="77777777" w:rsidR="00BD23C9" w:rsidRPr="00C575A4" w:rsidRDefault="00BD23C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A04A39" w:rsidRPr="00C575A4" w14:paraId="63D12033" w14:textId="77777777" w:rsidTr="00BD23C9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46046141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3113D32E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60995A02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761EF7CF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1D15AE6C" w14:textId="77777777" w:rsidR="00A04A39" w:rsidRPr="00FC3EA8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A04A39" w:rsidRPr="00C575A4" w14:paraId="41FB6177" w14:textId="77777777" w:rsidTr="00BD23C9">
              <w:trPr>
                <w:jc w:val="center"/>
              </w:trPr>
              <w:tc>
                <w:tcPr>
                  <w:tcW w:w="3330" w:type="dxa"/>
                  <w:shd w:val="clear" w:color="auto" w:fill="auto"/>
                </w:tcPr>
                <w:p w14:paraId="68CD42DB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080" w:type="dxa"/>
                </w:tcPr>
                <w:p w14:paraId="258AAED7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54623B6E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1890" w:type="dxa"/>
                  <w:shd w:val="clear" w:color="auto" w:fill="auto"/>
                </w:tcPr>
                <w:p w14:paraId="578ED62F" w14:textId="77777777" w:rsidR="00A04A39" w:rsidRPr="00C575A4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160" w:type="dxa"/>
                </w:tcPr>
                <w:p w14:paraId="1DBBA025" w14:textId="77777777" w:rsidR="00A04A39" w:rsidRPr="00FC3EA8" w:rsidRDefault="00A04A39" w:rsidP="001E3F62">
                  <w:pPr>
                    <w:tabs>
                      <w:tab w:val="left" w:pos="4040"/>
                      <w:tab w:val="left" w:pos="5220"/>
                      <w:tab w:val="left" w:pos="5540"/>
                      <w:tab w:val="left" w:pos="6660"/>
                      <w:tab w:val="left" w:pos="8100"/>
                    </w:tabs>
                    <w:spacing w:before="40" w:after="0" w:line="360" w:lineRule="auto"/>
                    <w:ind w:right="58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instrText xml:space="preserve"> FORMTEXT </w:instrTex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separate"/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noProof/>
                      <w:sz w:val="20"/>
                      <w:szCs w:val="20"/>
                    </w:rPr>
                    <w:t> </w:t>
                  </w:r>
                  <w:r w:rsidRPr="00FC3EA8">
                    <w:rPr>
                      <w:rFonts w:eastAsia="Times New Roman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3D6EAA5" w14:textId="77777777" w:rsidR="001E3F62" w:rsidRPr="00C575A4" w:rsidRDefault="001E3F62" w:rsidP="001E3F62">
            <w:pPr>
              <w:widowControl w:val="0"/>
              <w:tabs>
                <w:tab w:val="left" w:pos="9500"/>
              </w:tabs>
              <w:spacing w:before="34"/>
              <w:ind w:left="90" w:right="-20"/>
              <w:rPr>
                <w:rFonts w:asciiTheme="minorHAnsi" w:eastAsia="Calibri" w:hAnsiTheme="minorHAnsi" w:cs="Times New Roman"/>
                <w:sz w:val="22"/>
              </w:rPr>
            </w:pPr>
          </w:p>
          <w:p w14:paraId="46F4A2AB" w14:textId="77777777" w:rsidR="001E3F62" w:rsidRPr="00C575A4" w:rsidRDefault="001E3F62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Is the Organization accredited?  </w:t>
            </w:r>
          </w:p>
          <w:p w14:paraId="32115516" w14:textId="77777777" w:rsidR="00AD03A8" w:rsidRDefault="001E3F62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Yes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    No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MS Gothic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 </w:t>
            </w:r>
            <w:r w:rsidR="004F4079" w:rsidRPr="00C575A4">
              <w:rPr>
                <w:rFonts w:asciiTheme="minorHAnsi" w:eastAsia="Times New Roman" w:hAnsiTheme="minorHAnsi" w:cs="Times New Roman"/>
                <w:sz w:val="22"/>
              </w:rPr>
              <w:t xml:space="preserve">N/A (if not required) </w:t>
            </w:r>
            <w:r w:rsidR="004F4079"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F4079"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="004F4079"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="004F4079" w:rsidRPr="00C575A4">
              <w:rPr>
                <w:rFonts w:asciiTheme="minorHAnsi" w:eastAsia="MS Gothic" w:hAnsiTheme="minorHAnsi" w:cs="Times New Roman"/>
                <w:sz w:val="22"/>
              </w:rPr>
              <w:t xml:space="preserve"> </w:t>
            </w:r>
            <w:r w:rsidR="004F4079" w:rsidRPr="00C575A4">
              <w:rPr>
                <w:rFonts w:asciiTheme="minorHAnsi" w:eastAsia="Times New Roman" w:hAnsiTheme="minorHAnsi" w:cs="Times New Roman"/>
                <w:sz w:val="22"/>
              </w:rPr>
              <w:t xml:space="preserve"> </w:t>
            </w:r>
          </w:p>
          <w:p w14:paraId="5DF9F419" w14:textId="77777777" w:rsidR="003E4D29" w:rsidRDefault="001E3F62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Calibri" w:hAnsiTheme="minorHAnsi" w:cs="Times New Roman"/>
                <w:sz w:val="22"/>
                <w:u w:val="single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bCs/>
                <w:sz w:val="22"/>
              </w:rPr>
              <w:t xml:space="preserve">If no, and National Accreditation is required for the service, please provide your Agency’s Strategic Plan to achieve accreditation within the timelines established: 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instrText xml:space="preserve"> FORMTEXT </w:instrTex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noProof/>
                <w:sz w:val="22"/>
                <w:u w:val="single"/>
              </w:rPr>
              <w:t> </w:t>
            </w:r>
            <w:r w:rsidRPr="00C575A4">
              <w:rPr>
                <w:rFonts w:asciiTheme="minorHAnsi" w:eastAsia="Calibri" w:hAnsiTheme="minorHAnsi" w:cs="Times New Roman"/>
                <w:sz w:val="22"/>
                <w:u w:val="single"/>
              </w:rPr>
              <w:fldChar w:fldCharType="end"/>
            </w:r>
          </w:p>
          <w:p w14:paraId="59164B62" w14:textId="77777777" w:rsidR="00A45390" w:rsidRDefault="00A45390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Calibri" w:hAnsiTheme="minorHAnsi" w:cs="Times New Roman"/>
                <w:sz w:val="22"/>
                <w:u w:val="single"/>
              </w:rPr>
            </w:pPr>
          </w:p>
          <w:p w14:paraId="4756C272" w14:textId="77777777" w:rsidR="00A45390" w:rsidRPr="003E4D29" w:rsidRDefault="00A45390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Calibri" w:hAnsiTheme="minorHAnsi" w:cs="Times New Roman"/>
                <w:sz w:val="22"/>
                <w:u w:val="single"/>
              </w:rPr>
            </w:pPr>
          </w:p>
          <w:tbl>
            <w:tblPr>
              <w:tblW w:w="3473" w:type="pct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631"/>
              <w:gridCol w:w="1406"/>
              <w:gridCol w:w="1406"/>
              <w:gridCol w:w="3214"/>
            </w:tblGrid>
            <w:tr w:rsidR="001E3F62" w:rsidRPr="00C575A4" w14:paraId="71BF991A" w14:textId="77777777" w:rsidTr="001E3F62">
              <w:trPr>
                <w:tblCellSpacing w:w="15" w:type="dxa"/>
                <w:jc w:val="center"/>
              </w:trPr>
              <w:tc>
                <w:tcPr>
                  <w:tcW w:w="1035" w:type="pct"/>
                  <w:shd w:val="clear" w:color="auto" w:fill="D9D9D9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  <w:vAlign w:val="center"/>
                </w:tcPr>
                <w:p w14:paraId="666E7311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 xml:space="preserve">      </w:t>
                  </w: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Organization</w:t>
                  </w:r>
                </w:p>
              </w:tc>
              <w:tc>
                <w:tcPr>
                  <w:tcW w:w="898" w:type="pct"/>
                  <w:shd w:val="clear" w:color="auto" w:fill="D9D9D9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  <w:vAlign w:val="center"/>
                </w:tcPr>
                <w:p w14:paraId="36414358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Accredited Y/N</w:t>
                  </w:r>
                </w:p>
              </w:tc>
              <w:tc>
                <w:tcPr>
                  <w:tcW w:w="898" w:type="pct"/>
                  <w:shd w:val="clear" w:color="auto" w:fill="D9D9D9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  <w:vAlign w:val="center"/>
                </w:tcPr>
                <w:p w14:paraId="00C15D97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Years Accredited</w:t>
                  </w:r>
                </w:p>
              </w:tc>
              <w:tc>
                <w:tcPr>
                  <w:tcW w:w="2069" w:type="pct"/>
                  <w:shd w:val="clear" w:color="auto" w:fill="D9D9D9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  <w:vAlign w:val="center"/>
                </w:tcPr>
                <w:p w14:paraId="15301C6F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b/>
                      <w:sz w:val="22"/>
                    </w:rPr>
                    <w:t>Expiration Date</w:t>
                  </w:r>
                </w:p>
              </w:tc>
            </w:tr>
            <w:tr w:rsidR="001E3F62" w:rsidRPr="00C575A4" w14:paraId="47EE8F23" w14:textId="77777777" w:rsidTr="001E3F62">
              <w:trPr>
                <w:tblCellSpacing w:w="15" w:type="dxa"/>
                <w:jc w:val="center"/>
              </w:trPr>
              <w:tc>
                <w:tcPr>
                  <w:tcW w:w="1035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E616A6D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CARF</w:t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A3CB016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653C29AF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069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0181BC7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6D57935E" w14:textId="77777777" w:rsidTr="001E3F62">
              <w:trPr>
                <w:tblCellSpacing w:w="15" w:type="dxa"/>
                <w:jc w:val="center"/>
              </w:trPr>
              <w:tc>
                <w:tcPr>
                  <w:tcW w:w="1035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25F6167F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smartTag w:uri="urn:schemas-microsoft-com:office:smarttags" w:element="City">
                    <w:r w:rsidRPr="00C575A4">
                      <w:rPr>
                        <w:rFonts w:asciiTheme="minorHAnsi" w:eastAsia="Times New Roman" w:hAnsiTheme="minorHAnsi" w:cs="Times New Roman"/>
                        <w:sz w:val="22"/>
                      </w:rPr>
                      <w:t>COA</w:t>
                    </w:r>
                  </w:smartTag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6CC9C560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2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13A5D968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069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C92230D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4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0773F6C8" w14:textId="77777777" w:rsidTr="001E3F62">
              <w:trPr>
                <w:tblCellSpacing w:w="15" w:type="dxa"/>
                <w:jc w:val="center"/>
              </w:trPr>
              <w:tc>
                <w:tcPr>
                  <w:tcW w:w="1035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3BD81B2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CQL</w:t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28256FF1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5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3F444811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6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069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398D9403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7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3C9932FE" w14:textId="77777777" w:rsidTr="001E3F62">
              <w:trPr>
                <w:tblCellSpacing w:w="15" w:type="dxa"/>
                <w:jc w:val="center"/>
              </w:trPr>
              <w:tc>
                <w:tcPr>
                  <w:tcW w:w="1035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6CF1945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Joint Commission</w:t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20931E6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8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45CC297C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069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44604739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  <w:tr w:rsidR="001E3F62" w:rsidRPr="00C575A4" w14:paraId="6EE0F405" w14:textId="77777777" w:rsidTr="001E3F62">
              <w:trPr>
                <w:tblCellSpacing w:w="15" w:type="dxa"/>
                <w:jc w:val="center"/>
              </w:trPr>
              <w:tc>
                <w:tcPr>
                  <w:tcW w:w="1035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C461995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t>Other:</w:t>
                  </w:r>
                </w:p>
                <w:p w14:paraId="085044C5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0A6AF2AA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898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43EC26F8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  <w:tc>
                <w:tcPr>
                  <w:tcW w:w="2069" w:type="pct"/>
                  <w:tcMar>
                    <w:top w:w="15" w:type="dxa"/>
                    <w:left w:w="105" w:type="dxa"/>
                    <w:bottom w:w="15" w:type="dxa"/>
                    <w:right w:w="105" w:type="dxa"/>
                  </w:tcMar>
                </w:tcPr>
                <w:p w14:paraId="559FCF4F" w14:textId="77777777" w:rsidR="001E3F62" w:rsidRPr="00C575A4" w:rsidRDefault="001E3F62" w:rsidP="001E3F62">
                  <w:pPr>
                    <w:spacing w:after="0" w:line="240" w:lineRule="auto"/>
                    <w:jc w:val="center"/>
                    <w:rPr>
                      <w:rFonts w:asciiTheme="minorHAnsi" w:eastAsia="Times New Roman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noProof/>
                      <w:sz w:val="22"/>
                    </w:rPr>
                    <w:t> 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</w:p>
              </w:tc>
            </w:tr>
          </w:tbl>
          <w:p w14:paraId="46FE5A5A" w14:textId="77777777" w:rsidR="001E3F62" w:rsidRPr="00C575A4" w:rsidRDefault="001E3F62" w:rsidP="001E3F62">
            <w:pPr>
              <w:tabs>
                <w:tab w:val="left" w:pos="270"/>
              </w:tabs>
              <w:spacing w:line="360" w:lineRule="auto"/>
              <w:rPr>
                <w:rFonts w:asciiTheme="minorHAnsi" w:eastAsia="Times New Roman" w:hAnsiTheme="minorHAnsi" w:cs="Times New Roman"/>
                <w:b/>
                <w:bCs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</w:rPr>
              <w:t>Is this facility/site licensed by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t xml:space="preserve">  </w:t>
            </w: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(If yes, </w:t>
            </w:r>
            <w:r w:rsidR="00BF1637">
              <w:rPr>
                <w:rFonts w:asciiTheme="minorHAnsi" w:eastAsia="Times New Roman" w:hAnsiTheme="minorHAnsi" w:cs="Times New Roman"/>
                <w:i/>
                <w:sz w:val="22"/>
              </w:rPr>
              <w:t>attach</w:t>
            </w:r>
            <w:r w:rsidR="00BF1637"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 </w:t>
            </w: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a copy of </w:t>
            </w:r>
            <w:r w:rsidRPr="000A3D9B">
              <w:rPr>
                <w:rFonts w:asciiTheme="minorHAnsi" w:eastAsia="Times New Roman" w:hAnsiTheme="minorHAnsi" w:cs="Times New Roman"/>
                <w:i/>
                <w:sz w:val="22"/>
              </w:rPr>
              <w:t>the license)</w:t>
            </w:r>
          </w:p>
          <w:tbl>
            <w:tblPr>
              <w:tblW w:w="0" w:type="auto"/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4165"/>
              <w:gridCol w:w="2250"/>
              <w:gridCol w:w="1260"/>
            </w:tblGrid>
            <w:tr w:rsidR="001E3F62" w:rsidRPr="00C575A4" w14:paraId="1AEE1396" w14:textId="77777777" w:rsidTr="001E3F62">
              <w:tc>
                <w:tcPr>
                  <w:tcW w:w="4165" w:type="dxa"/>
                </w:tcPr>
                <w:p w14:paraId="26DD1653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>DHSR: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Yes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No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250" w:type="dxa"/>
                </w:tcPr>
                <w:p w14:paraId="0AAE29A6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License #: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     </w:t>
                  </w:r>
                </w:p>
              </w:tc>
              <w:tc>
                <w:tcPr>
                  <w:tcW w:w="1260" w:type="dxa"/>
                </w:tcPr>
                <w:p w14:paraId="56808152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State: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6878717E" w14:textId="77777777" w:rsidTr="001E3F62">
              <w:trPr>
                <w:trHeight w:val="369"/>
              </w:trPr>
              <w:tc>
                <w:tcPr>
                  <w:tcW w:w="4165" w:type="dxa"/>
                </w:tcPr>
                <w:p w14:paraId="3A723171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smartTag w:uri="urn:schemas-microsoft-com:office:smarttags" w:element="City">
                    <w:r w:rsidRPr="00C575A4">
                      <w:rPr>
                        <w:rFonts w:asciiTheme="minorHAnsi" w:eastAsia="Calibri" w:hAnsiTheme="minorHAnsi" w:cs="Times New Roman"/>
                        <w:sz w:val="22"/>
                      </w:rPr>
                      <w:t>DSS</w:t>
                    </w:r>
                  </w:smartTag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>: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Yes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No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2250" w:type="dxa"/>
                </w:tcPr>
                <w:p w14:paraId="49DF8E9F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License #: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     </w:t>
                  </w:r>
                </w:p>
              </w:tc>
              <w:tc>
                <w:tcPr>
                  <w:tcW w:w="1260" w:type="dxa"/>
                </w:tcPr>
                <w:p w14:paraId="206F4A0C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State: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49A5CF4F" w14:textId="77777777" w:rsidTr="001E3F62">
              <w:tc>
                <w:tcPr>
                  <w:tcW w:w="4165" w:type="dxa"/>
                </w:tcPr>
                <w:p w14:paraId="6FA6E562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>Other: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Yes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  <w:t xml:space="preserve">No  </w:t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begin">
                      <w:ffData>
                        <w:name w:val="Check17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instrText xml:space="preserve"> FORMCHECKBOX </w:instrText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</w:r>
                  <w:r w:rsidR="006A2067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separate"/>
                  </w:r>
                  <w:r w:rsidRPr="00C575A4">
                    <w:rPr>
                      <w:rFonts w:asciiTheme="minorHAnsi" w:eastAsia="Times New Roman" w:hAnsiTheme="minorHAnsi" w:cs="Times New Roman"/>
                      <w:sz w:val="22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ab/>
                  </w:r>
                </w:p>
              </w:tc>
              <w:tc>
                <w:tcPr>
                  <w:tcW w:w="3510" w:type="dxa"/>
                  <w:gridSpan w:val="2"/>
                </w:tcPr>
                <w:p w14:paraId="70BACF0B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Type:        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  <w:tr w:rsidR="001E3F62" w:rsidRPr="00C575A4" w14:paraId="1B612993" w14:textId="77777777" w:rsidTr="001E3F62">
              <w:tc>
                <w:tcPr>
                  <w:tcW w:w="4165" w:type="dxa"/>
                </w:tcPr>
                <w:p w14:paraId="790EDC58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</w:p>
              </w:tc>
              <w:tc>
                <w:tcPr>
                  <w:tcW w:w="2250" w:type="dxa"/>
                </w:tcPr>
                <w:p w14:paraId="4A280338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License #: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     </w:t>
                  </w:r>
                </w:p>
              </w:tc>
              <w:tc>
                <w:tcPr>
                  <w:tcW w:w="1260" w:type="dxa"/>
                </w:tcPr>
                <w:p w14:paraId="7C1060DE" w14:textId="77777777" w:rsidR="001E3F62" w:rsidRPr="00C575A4" w:rsidRDefault="001E3F62" w:rsidP="001E3F62">
                  <w:pPr>
                    <w:widowControl w:val="0"/>
                    <w:spacing w:after="0" w:line="240" w:lineRule="auto"/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pPr>
                  <w:r w:rsidRPr="00C575A4">
                    <w:rPr>
                      <w:rFonts w:asciiTheme="minorHAnsi" w:eastAsia="Calibri" w:hAnsiTheme="minorHAnsi" w:cs="Times New Roman"/>
                      <w:sz w:val="22"/>
                    </w:rPr>
                    <w:t xml:space="preserve">State: 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instrText xml:space="preserve"> FORMTEXT </w:instrTex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separate"/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noProof/>
                      <w:sz w:val="22"/>
                      <w:u w:val="single"/>
                    </w:rPr>
                    <w:t> </w:t>
                  </w:r>
                  <w:r w:rsidRPr="00C575A4">
                    <w:rPr>
                      <w:rFonts w:asciiTheme="minorHAnsi" w:eastAsia="Calibri" w:hAnsiTheme="minorHAnsi" w:cs="Times New Roman"/>
                      <w:sz w:val="22"/>
                      <w:u w:val="single"/>
                    </w:rPr>
                    <w:fldChar w:fldCharType="end"/>
                  </w:r>
                </w:p>
              </w:tc>
            </w:tr>
          </w:tbl>
          <w:p w14:paraId="7984A8DE" w14:textId="77777777" w:rsidR="001E3F62" w:rsidRPr="00C575A4" w:rsidRDefault="001E3F62" w:rsidP="001E3F62">
            <w:pPr>
              <w:widowControl w:val="0"/>
              <w:ind w:right="-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sz w:val="22"/>
              </w:rPr>
              <w:t>Since the time of initial application, has the applicant received any Sanctions?</w:t>
            </w:r>
          </w:p>
          <w:p w14:paraId="714F3CE3" w14:textId="77777777" w:rsidR="001E3F62" w:rsidRPr="00C575A4" w:rsidRDefault="001E3F62" w:rsidP="001E3F62">
            <w:pPr>
              <w:widowControl w:val="0"/>
              <w:ind w:left="720" w:right="-20" w:firstLine="720"/>
              <w:rPr>
                <w:rFonts w:asciiTheme="minorHAnsi" w:eastAsia="Times New Roman" w:hAnsiTheme="minorHAnsi" w:cs="Times New Roman"/>
                <w:sz w:val="22"/>
              </w:rPr>
            </w:pP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Yes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  <w:t xml:space="preserve">No  </w:t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</w:r>
            <w:r w:rsidR="006A2067">
              <w:rPr>
                <w:rFonts w:asciiTheme="minorHAnsi" w:eastAsia="Times New Roman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Times New Roman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 xml:space="preserve">(If yes, </w:t>
            </w:r>
            <w:r w:rsidR="00BF1637">
              <w:rPr>
                <w:rFonts w:asciiTheme="minorHAnsi" w:eastAsia="Calibri" w:hAnsiTheme="minorHAnsi" w:cs="Times New Roman"/>
                <w:i/>
                <w:sz w:val="22"/>
              </w:rPr>
              <w:t>attach a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 xml:space="preserve"> detailed explanation</w:t>
            </w:r>
            <w:r w:rsidRPr="000A3D9B">
              <w:rPr>
                <w:rFonts w:asciiTheme="minorHAnsi" w:eastAsia="Calibri" w:hAnsiTheme="minorHAnsi" w:cs="Times New Roman"/>
                <w:i/>
                <w:sz w:val="20"/>
              </w:rPr>
              <w:t>)</w:t>
            </w:r>
          </w:p>
          <w:p w14:paraId="07DFD491" w14:textId="77777777" w:rsidR="001E3F62" w:rsidRPr="00C575A4" w:rsidRDefault="001E3F62" w:rsidP="001E3F62">
            <w:pPr>
              <w:widowControl w:val="0"/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</w:pPr>
          </w:p>
          <w:p w14:paraId="30EA7B25" w14:textId="77777777" w:rsidR="001E3F62" w:rsidRDefault="001E3F62" w:rsidP="001E3F62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b/>
                <w:bCs/>
                <w:sz w:val="22"/>
                <w:u w:color="000000"/>
              </w:rPr>
              <w:t>Are Licensed Practitioners at this location?</w:t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Calibri" w:hAnsiTheme="minorHAnsi" w:cs="Times New Roman"/>
                <w:sz w:val="22"/>
              </w:rPr>
            </w:r>
            <w:r w:rsidR="006A2067">
              <w:rPr>
                <w:rFonts w:asciiTheme="minorHAnsi" w:eastAsia="Calibri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Yes </w:t>
            </w:r>
            <w:r w:rsidR="004D4DD7">
              <w:rPr>
                <w:rFonts w:asciiTheme="minorHAnsi" w:eastAsia="Calibri" w:hAnsiTheme="minorHAnsi" w:cs="Times New Roman"/>
                <w:i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ab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begin">
                <w:ffData>
                  <w:name w:val="Check17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instrText xml:space="preserve"> FORMCHECKBOX </w:instrText>
            </w:r>
            <w:r w:rsidR="006A2067">
              <w:rPr>
                <w:rFonts w:asciiTheme="minorHAnsi" w:eastAsia="Calibri" w:hAnsiTheme="minorHAnsi" w:cs="Times New Roman"/>
                <w:sz w:val="22"/>
              </w:rPr>
            </w:r>
            <w:r w:rsidR="006A2067">
              <w:rPr>
                <w:rFonts w:asciiTheme="minorHAnsi" w:eastAsia="Calibri" w:hAnsiTheme="minorHAnsi" w:cs="Times New Roman"/>
                <w:sz w:val="22"/>
              </w:rPr>
              <w:fldChar w:fldCharType="separate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fldChar w:fldCharType="end"/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Pr="00C575A4">
              <w:rPr>
                <w:rFonts w:asciiTheme="minorHAnsi" w:eastAsia="Calibri" w:hAnsiTheme="minorHAnsi" w:cs="Times New Roman"/>
                <w:spacing w:val="-1"/>
                <w:sz w:val="22"/>
              </w:rPr>
              <w:t>N</w:t>
            </w:r>
            <w:r w:rsidRPr="00C575A4">
              <w:rPr>
                <w:rFonts w:asciiTheme="minorHAnsi" w:eastAsia="Calibri" w:hAnsiTheme="minorHAnsi" w:cs="Times New Roman"/>
                <w:sz w:val="22"/>
              </w:rPr>
              <w:t>o</w:t>
            </w:r>
          </w:p>
          <w:p w14:paraId="2E830452" w14:textId="32088748" w:rsidR="006437E5" w:rsidRDefault="006437E5" w:rsidP="006437E5">
            <w:pPr>
              <w:widowControl w:val="0"/>
              <w:rPr>
                <w:rFonts w:asciiTheme="minorHAnsi" w:eastAsia="Calibri" w:hAnsiTheme="minorHAnsi" w:cs="Times New Roman"/>
                <w:sz w:val="22"/>
              </w:rPr>
            </w:pPr>
            <w:r w:rsidRPr="00C575A4">
              <w:rPr>
                <w:rFonts w:asciiTheme="minorHAnsi" w:eastAsia="Times New Roman" w:hAnsiTheme="minorHAnsi" w:cs="Times New Roman"/>
                <w:i/>
                <w:sz w:val="22"/>
              </w:rPr>
              <w:t xml:space="preserve">Licensed practitioners must be credentialed with the MCO before providing services.  </w:t>
            </w:r>
            <w:r w:rsidRPr="00C575A4">
              <w:rPr>
                <w:rFonts w:asciiTheme="minorHAnsi" w:eastAsia="Calibri" w:hAnsiTheme="minorHAnsi" w:cs="Times New Roman"/>
                <w:i/>
                <w:sz w:val="22"/>
              </w:rPr>
              <w:t>To initiate credentialing for licensed practitioners and associate (provisionally licensed) practitioners not yet cr</w:t>
            </w:r>
            <w:r>
              <w:rPr>
                <w:rFonts w:asciiTheme="minorHAnsi" w:eastAsia="Calibri" w:hAnsiTheme="minorHAnsi" w:cs="Times New Roman"/>
                <w:i/>
                <w:sz w:val="22"/>
              </w:rPr>
              <w:t>edentialed refer to Partners enrollment page at</w:t>
            </w:r>
            <w:hyperlink r:id="rId14" w:history="1">
              <w:r>
                <w:rPr>
                  <w:rStyle w:val="Hyperlink"/>
                  <w:rFonts w:asciiTheme="minorHAnsi" w:eastAsia="Calibri" w:hAnsiTheme="minorHAnsi" w:cs="Times New Roman"/>
                  <w:i/>
                  <w:sz w:val="22"/>
                </w:rPr>
                <w:t xml:space="preserve">: </w:t>
              </w:r>
              <w:r w:rsidRPr="009A68C8">
                <w:rPr>
                  <w:rStyle w:val="Hyperlink"/>
                  <w:rFonts w:asciiTheme="minorHAnsi" w:eastAsia="Calibri" w:hAnsiTheme="minorHAnsi" w:cs="Times New Roman"/>
                  <w:i/>
                  <w:sz w:val="22"/>
                </w:rPr>
                <w:t>partnersbhm.org/provider-enrollment-credentialing</w:t>
              </w:r>
            </w:hyperlink>
            <w:r>
              <w:rPr>
                <w:rFonts w:asciiTheme="minorHAnsi" w:eastAsia="Calibri" w:hAnsiTheme="minorHAnsi" w:cs="Times New Roman"/>
                <w:i/>
                <w:sz w:val="22"/>
              </w:rPr>
              <w:t xml:space="preserve"> </w:t>
            </w:r>
          </w:p>
          <w:p w14:paraId="73499B5F" w14:textId="77777777" w:rsidR="001E3F62" w:rsidRPr="00C575A4" w:rsidRDefault="001E3F62" w:rsidP="00BF38D5">
            <w:pPr>
              <w:rPr>
                <w:rFonts w:asciiTheme="minorHAnsi" w:eastAsia="Times New Roman" w:hAnsiTheme="minorHAnsi"/>
                <w:b/>
                <w:sz w:val="22"/>
              </w:rPr>
            </w:pPr>
          </w:p>
        </w:tc>
      </w:tr>
    </w:tbl>
    <w:p w14:paraId="7F6E25D0" w14:textId="77777777" w:rsidR="009C78F2" w:rsidRDefault="009C78F2"/>
    <w:p w14:paraId="2FE30481" w14:textId="79B1C427" w:rsidR="00EF4689" w:rsidRDefault="00EF4689"/>
    <w:p w14:paraId="5A2FE003" w14:textId="77777777" w:rsidR="00EF4689" w:rsidRDefault="00EF4689"/>
    <w:p w14:paraId="627B0B64" w14:textId="77777777" w:rsidR="00EF4689" w:rsidRDefault="00EF4689"/>
    <w:p w14:paraId="23767002" w14:textId="77777777" w:rsidR="00EF4689" w:rsidRDefault="00EF4689"/>
    <w:p w14:paraId="31488FEF" w14:textId="77777777" w:rsidR="00EF4689" w:rsidRDefault="00EF4689"/>
    <w:p w14:paraId="6F35544E" w14:textId="77777777" w:rsidR="00EF4689" w:rsidRDefault="00EF4689"/>
    <w:p w14:paraId="2B2545A2" w14:textId="77777777" w:rsidR="00EF4689" w:rsidRDefault="00EF4689"/>
    <w:p w14:paraId="79D68860" w14:textId="77777777" w:rsidR="00EF4689" w:rsidRDefault="00EF4689"/>
    <w:p w14:paraId="527FD676" w14:textId="77777777" w:rsidR="00EF4689" w:rsidRDefault="00EF4689"/>
    <w:p w14:paraId="6D4AAE5A" w14:textId="77777777" w:rsidR="00EF4689" w:rsidRDefault="00EF4689"/>
    <w:p w14:paraId="2747A8AA" w14:textId="77777777" w:rsidR="00EF4689" w:rsidRDefault="00EF4689"/>
    <w:tbl>
      <w:tblPr>
        <w:tblStyle w:val="TableGrid"/>
        <w:tblW w:w="11250" w:type="dxa"/>
        <w:tblInd w:w="-162" w:type="dxa"/>
        <w:tblLook w:val="04A0" w:firstRow="1" w:lastRow="0" w:firstColumn="1" w:lastColumn="0" w:noHBand="0" w:noVBand="1"/>
      </w:tblPr>
      <w:tblGrid>
        <w:gridCol w:w="11250"/>
      </w:tblGrid>
      <w:tr w:rsidR="001E3F62" w:rsidRPr="00C575A4" w14:paraId="0374F0BE" w14:textId="77777777" w:rsidTr="001E3F62">
        <w:trPr>
          <w:trHeight w:val="264"/>
        </w:trPr>
        <w:tc>
          <w:tcPr>
            <w:tcW w:w="11250" w:type="dxa"/>
            <w:shd w:val="clear" w:color="auto" w:fill="D9D9D9" w:themeFill="background1" w:themeFillShade="D9"/>
          </w:tcPr>
          <w:p w14:paraId="3FADA3E2" w14:textId="77777777" w:rsidR="001E3F62" w:rsidRPr="00C575A4" w:rsidRDefault="000A3435" w:rsidP="006E39A1">
            <w:pPr>
              <w:ind w:left="-108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lastRenderedPageBreak/>
              <w:t>Section D: Signature and Attestation</w:t>
            </w:r>
          </w:p>
        </w:tc>
      </w:tr>
      <w:tr w:rsidR="0030723D" w:rsidRPr="00C575A4" w14:paraId="745B44A5" w14:textId="77777777" w:rsidTr="00B57B89">
        <w:trPr>
          <w:trHeight w:val="264"/>
        </w:trPr>
        <w:tc>
          <w:tcPr>
            <w:tcW w:w="11250" w:type="dxa"/>
          </w:tcPr>
          <w:p w14:paraId="3844621F" w14:textId="77777777" w:rsidR="006067E3" w:rsidRPr="00C575A4" w:rsidRDefault="006067E3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</w:p>
          <w:p w14:paraId="32750279" w14:textId="168F551A" w:rsidR="0030723D" w:rsidRPr="00C575A4" w:rsidRDefault="00AD62FB" w:rsidP="00860522">
            <w:pPr>
              <w:ind w:left="-108"/>
              <w:rPr>
                <w:rFonts w:asciiTheme="minorHAnsi" w:hAnsiTheme="minorHAnsi" w:cstheme="minorHAnsi"/>
                <w:b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By signing below, </w:t>
            </w:r>
            <w:r w:rsidR="0030723D" w:rsidRPr="00C575A4">
              <w:rPr>
                <w:rFonts w:asciiTheme="minorHAnsi" w:hAnsiTheme="minorHAnsi" w:cstheme="minorHAnsi"/>
                <w:sz w:val="22"/>
              </w:rPr>
              <w:t>I hereby certify that all of the information and attachments provided herein are true and accurate to the best of my knowledge.  I further</w:t>
            </w:r>
            <w:r w:rsidR="006618D1" w:rsidRPr="00C575A4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30723D" w:rsidRPr="00C575A4">
              <w:rPr>
                <w:rFonts w:asciiTheme="minorHAnsi" w:hAnsiTheme="minorHAnsi" w:cstheme="minorHAnsi"/>
                <w:sz w:val="22"/>
              </w:rPr>
              <w:t>understand that any false or misleading information may be cause for denial or termination of any and all agreem</w:t>
            </w:r>
            <w:r w:rsidR="00F93B81" w:rsidRPr="00C575A4">
              <w:rPr>
                <w:rFonts w:asciiTheme="minorHAnsi" w:hAnsiTheme="minorHAnsi" w:cstheme="minorHAnsi"/>
                <w:sz w:val="22"/>
              </w:rPr>
              <w:t xml:space="preserve">ents with </w:t>
            </w:r>
            <w:r w:rsidR="00EF4689">
              <w:rPr>
                <w:rFonts w:asciiTheme="minorHAnsi" w:hAnsiTheme="minorHAnsi" w:cstheme="minorHAnsi"/>
                <w:sz w:val="22"/>
              </w:rPr>
              <w:t>Partners</w:t>
            </w:r>
            <w:r w:rsidR="0030723D" w:rsidRPr="00C575A4">
              <w:rPr>
                <w:rFonts w:asciiTheme="minorHAnsi" w:hAnsiTheme="minorHAnsi" w:cstheme="minorHAnsi"/>
                <w:sz w:val="22"/>
              </w:rPr>
              <w:t xml:space="preserve">. </w:t>
            </w:r>
            <w:r w:rsidR="006618D1" w:rsidRPr="00C575A4">
              <w:rPr>
                <w:rFonts w:asciiTheme="minorHAnsi" w:hAnsiTheme="minorHAnsi" w:cstheme="minorHAnsi"/>
                <w:sz w:val="22"/>
              </w:rPr>
              <w:t xml:space="preserve"> I </w:t>
            </w:r>
            <w:r w:rsidR="0030723D" w:rsidRPr="00C575A4">
              <w:rPr>
                <w:rFonts w:asciiTheme="minorHAnsi" w:hAnsiTheme="minorHAnsi" w:cstheme="minorHAnsi"/>
                <w:sz w:val="22"/>
              </w:rPr>
              <w:t>understand that the purpose of this request is to obtain</w:t>
            </w:r>
            <w:r w:rsidR="00F93B81" w:rsidRPr="00C575A4">
              <w:rPr>
                <w:rFonts w:asciiTheme="minorHAnsi" w:hAnsiTheme="minorHAnsi" w:cstheme="minorHAnsi"/>
                <w:sz w:val="22"/>
              </w:rPr>
              <w:t xml:space="preserve"> Nomination by </w:t>
            </w:r>
            <w:r w:rsidR="00EF4689">
              <w:rPr>
                <w:rFonts w:asciiTheme="minorHAnsi" w:hAnsiTheme="minorHAnsi" w:cstheme="minorHAnsi"/>
                <w:sz w:val="22"/>
              </w:rPr>
              <w:t xml:space="preserve">Partners </w:t>
            </w:r>
            <w:r w:rsidR="00F93B81" w:rsidRPr="00C575A4">
              <w:rPr>
                <w:rFonts w:asciiTheme="minorHAnsi" w:hAnsiTheme="minorHAnsi" w:cstheme="minorHAnsi"/>
                <w:sz w:val="22"/>
              </w:rPr>
              <w:t>for enrollment and credentialing</w:t>
            </w:r>
            <w:r w:rsidR="0030723D" w:rsidRPr="00C575A4">
              <w:rPr>
                <w:rFonts w:asciiTheme="minorHAnsi" w:hAnsiTheme="minorHAnsi" w:cstheme="minorHAnsi"/>
                <w:sz w:val="22"/>
              </w:rPr>
              <w:t xml:space="preserve">.  </w:t>
            </w:r>
            <w:r w:rsidR="00F93B81" w:rsidRPr="00C575A4">
              <w:rPr>
                <w:rFonts w:asciiTheme="minorHAnsi" w:hAnsiTheme="minorHAnsi" w:cstheme="minorHAnsi"/>
                <w:b/>
                <w:sz w:val="22"/>
              </w:rPr>
              <w:t>Submission of this request does not guarantee the issuance of a credentialing application nor does the receipt of an application or approval of credentialing guarantee the issuance of a contract.</w:t>
            </w:r>
          </w:p>
          <w:p w14:paraId="4DECB32C" w14:textId="77777777" w:rsidR="00CD4027" w:rsidRPr="00C575A4" w:rsidRDefault="00CD4027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</w:p>
          <w:p w14:paraId="0CA28950" w14:textId="42F75A64" w:rsidR="00CD4027" w:rsidRPr="00C575A4" w:rsidRDefault="00CD4027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I </w:t>
            </w:r>
            <w:r w:rsidR="00AD62FB" w:rsidRPr="00C575A4">
              <w:rPr>
                <w:rFonts w:asciiTheme="minorHAnsi" w:hAnsiTheme="minorHAnsi" w:cstheme="minorHAnsi"/>
                <w:sz w:val="22"/>
              </w:rPr>
              <w:t xml:space="preserve">further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signify my willingness for </w:t>
            </w:r>
            <w:r w:rsidR="00EF4689">
              <w:rPr>
                <w:rFonts w:asciiTheme="minorHAnsi" w:hAnsiTheme="minorHAnsi" w:cstheme="minorHAnsi"/>
                <w:sz w:val="22"/>
              </w:rPr>
              <w:t>Partners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to verify all information presented in this request</w:t>
            </w:r>
            <w:r w:rsidR="006618D1" w:rsidRPr="00C575A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C575A4">
              <w:rPr>
                <w:rFonts w:asciiTheme="minorHAnsi" w:hAnsiTheme="minorHAnsi" w:cstheme="minorHAnsi"/>
                <w:sz w:val="22"/>
              </w:rPr>
              <w:t>and to pr</w:t>
            </w:r>
            <w:r w:rsidR="00AD62FB" w:rsidRPr="00C575A4">
              <w:rPr>
                <w:rFonts w:asciiTheme="minorHAnsi" w:hAnsiTheme="minorHAnsi" w:cstheme="minorHAnsi"/>
                <w:sz w:val="22"/>
              </w:rPr>
              <w:t>ovide additional information</w:t>
            </w:r>
            <w:r w:rsidRPr="00C575A4">
              <w:rPr>
                <w:rFonts w:asciiTheme="minorHAnsi" w:hAnsiTheme="minorHAnsi" w:cstheme="minorHAnsi"/>
                <w:sz w:val="22"/>
              </w:rPr>
              <w:t>, if needed</w:t>
            </w:r>
            <w:r w:rsidR="007461AD" w:rsidRPr="00C575A4">
              <w:rPr>
                <w:rFonts w:asciiTheme="minorHAnsi" w:hAnsiTheme="minorHAnsi" w:cstheme="minorHAnsi"/>
                <w:sz w:val="22"/>
              </w:rPr>
              <w:t>,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to verify accurac</w:t>
            </w:r>
            <w:r w:rsidR="00AC035C" w:rsidRPr="00C575A4">
              <w:rPr>
                <w:rFonts w:asciiTheme="minorHAnsi" w:hAnsiTheme="minorHAnsi" w:cstheme="minorHAnsi"/>
                <w:sz w:val="22"/>
              </w:rPr>
              <w:t>y</w:t>
            </w:r>
            <w:r w:rsidR="006618D1" w:rsidRPr="00C575A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of the information contained therein.  I agree to provide any additional information </w:t>
            </w:r>
            <w:r w:rsidR="00AD62FB" w:rsidRPr="00C575A4">
              <w:rPr>
                <w:rFonts w:asciiTheme="minorHAnsi" w:hAnsiTheme="minorHAnsi" w:cstheme="minorHAnsi"/>
                <w:sz w:val="22"/>
              </w:rPr>
              <w:t>upon request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to verify information and address </w:t>
            </w:r>
            <w:r w:rsidR="00CD698E" w:rsidRPr="00C575A4">
              <w:rPr>
                <w:rFonts w:asciiTheme="minorHAnsi" w:hAnsiTheme="minorHAnsi" w:cstheme="minorHAnsi"/>
                <w:sz w:val="22"/>
              </w:rPr>
              <w:t xml:space="preserve">issues of </w:t>
            </w:r>
            <w:r w:rsidR="006618D1" w:rsidRPr="00C575A4">
              <w:rPr>
                <w:rFonts w:asciiTheme="minorHAnsi" w:hAnsiTheme="minorHAnsi" w:cstheme="minorHAnsi"/>
                <w:sz w:val="22"/>
              </w:rPr>
              <w:t>concern p</w:t>
            </w:r>
            <w:r w:rsidRPr="00C575A4">
              <w:rPr>
                <w:rFonts w:asciiTheme="minorHAnsi" w:hAnsiTheme="minorHAnsi" w:cstheme="minorHAnsi"/>
                <w:sz w:val="22"/>
              </w:rPr>
              <w:t>rior to the a</w:t>
            </w:r>
            <w:r w:rsidR="00EC08AA" w:rsidRPr="00C575A4">
              <w:rPr>
                <w:rFonts w:asciiTheme="minorHAnsi" w:hAnsiTheme="minorHAnsi" w:cstheme="minorHAnsi"/>
                <w:sz w:val="22"/>
              </w:rPr>
              <w:t xml:space="preserve">pproval of this request. 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I also consent for </w:t>
            </w:r>
            <w:r w:rsidR="00EF4689">
              <w:rPr>
                <w:rFonts w:asciiTheme="minorHAnsi" w:hAnsiTheme="minorHAnsi" w:cstheme="minorHAnsi"/>
                <w:sz w:val="22"/>
              </w:rPr>
              <w:t>Partners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 to interview any individuals that may have information related to this request or the </w:t>
            </w:r>
            <w:r w:rsidR="000A6896" w:rsidRPr="00C575A4">
              <w:rPr>
                <w:rFonts w:asciiTheme="minorHAnsi" w:hAnsiTheme="minorHAnsi" w:cstheme="minorHAnsi"/>
                <w:sz w:val="22"/>
              </w:rPr>
              <w:t>qualification</w:t>
            </w:r>
            <w:r w:rsidR="00AD62FB" w:rsidRPr="00C575A4">
              <w:rPr>
                <w:rFonts w:asciiTheme="minorHAnsi" w:hAnsiTheme="minorHAnsi" w:cstheme="minorHAnsi"/>
                <w:sz w:val="22"/>
              </w:rPr>
              <w:t>(s)</w:t>
            </w:r>
            <w:r w:rsidR="000A6896" w:rsidRPr="00C575A4">
              <w:rPr>
                <w:rFonts w:asciiTheme="minorHAnsi" w:hAnsiTheme="minorHAnsi" w:cstheme="minorHAnsi"/>
                <w:sz w:val="22"/>
              </w:rPr>
              <w:t xml:space="preserve"> related to the </w:t>
            </w:r>
            <w:r w:rsidR="006618D1" w:rsidRPr="00C575A4">
              <w:rPr>
                <w:rFonts w:asciiTheme="minorHAnsi" w:hAnsiTheme="minorHAnsi" w:cstheme="minorHAnsi"/>
                <w:sz w:val="22"/>
              </w:rPr>
              <w:t>a</w:t>
            </w:r>
            <w:r w:rsidRPr="00C575A4">
              <w:rPr>
                <w:rFonts w:asciiTheme="minorHAnsi" w:hAnsiTheme="minorHAnsi" w:cstheme="minorHAnsi"/>
                <w:sz w:val="22"/>
              </w:rPr>
              <w:t>pplicant/organization.</w:t>
            </w:r>
          </w:p>
          <w:p w14:paraId="527A6BDF" w14:textId="77777777" w:rsidR="00CD4027" w:rsidRPr="00C575A4" w:rsidRDefault="00CD4027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</w:p>
          <w:p w14:paraId="3D89317D" w14:textId="5351AD63" w:rsidR="00CD4027" w:rsidRPr="00C575A4" w:rsidRDefault="00AD62FB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Finally, </w:t>
            </w:r>
            <w:r w:rsidR="00CD4027" w:rsidRPr="00C575A4">
              <w:rPr>
                <w:rFonts w:asciiTheme="minorHAnsi" w:hAnsiTheme="minorHAnsi" w:cstheme="minorHAnsi"/>
                <w:sz w:val="22"/>
              </w:rPr>
              <w:t xml:space="preserve">I attest that I am not aware of any conflict </w:t>
            </w:r>
            <w:r w:rsidRPr="00C575A4">
              <w:rPr>
                <w:rFonts w:asciiTheme="minorHAnsi" w:hAnsiTheme="minorHAnsi" w:cstheme="minorHAnsi"/>
                <w:sz w:val="22"/>
              </w:rPr>
              <w:t xml:space="preserve">of interest existing between </w:t>
            </w:r>
            <w:r w:rsidR="00EF4689">
              <w:rPr>
                <w:rFonts w:asciiTheme="minorHAnsi" w:hAnsiTheme="minorHAnsi" w:cstheme="minorHAnsi"/>
                <w:sz w:val="22"/>
              </w:rPr>
              <w:t>Partners</w:t>
            </w:r>
            <w:r w:rsidR="00CD4027" w:rsidRPr="00C575A4">
              <w:rPr>
                <w:rFonts w:asciiTheme="minorHAnsi" w:hAnsiTheme="minorHAnsi" w:cstheme="minorHAnsi"/>
                <w:sz w:val="22"/>
              </w:rPr>
              <w:t xml:space="preserve"> and the </w:t>
            </w:r>
            <w:r w:rsidR="003019C2" w:rsidRPr="00C575A4">
              <w:rPr>
                <w:rFonts w:asciiTheme="minorHAnsi" w:hAnsiTheme="minorHAnsi" w:cstheme="minorHAnsi"/>
                <w:sz w:val="22"/>
              </w:rPr>
              <w:t>Applicant</w:t>
            </w:r>
            <w:r w:rsidR="00CD4027" w:rsidRPr="00C575A4">
              <w:rPr>
                <w:rFonts w:asciiTheme="minorHAnsi" w:hAnsiTheme="minorHAnsi" w:cstheme="minorHAnsi"/>
                <w:sz w:val="22"/>
              </w:rPr>
              <w:t>.</w:t>
            </w:r>
          </w:p>
          <w:p w14:paraId="533C5C54" w14:textId="77777777" w:rsidR="007461AD" w:rsidRPr="00C575A4" w:rsidRDefault="006749AC" w:rsidP="00860522">
            <w:pPr>
              <w:pBdr>
                <w:bottom w:val="single" w:sz="12" w:space="1" w:color="auto"/>
              </w:pBdr>
              <w:ind w:left="-10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4DAEED23" w14:textId="77777777" w:rsidR="00CD4027" w:rsidRPr="00C575A4" w:rsidRDefault="006618D1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C042CE" w:rsidRPr="00C575A4">
              <w:rPr>
                <w:rFonts w:asciiTheme="minorHAnsi" w:hAnsiTheme="minorHAnsi" w:cstheme="minorHAnsi"/>
                <w:sz w:val="22"/>
              </w:rPr>
              <w:t>Print Name                                                                                                  Print</w:t>
            </w:r>
            <w:r w:rsidR="00CD4027" w:rsidRPr="00C575A4">
              <w:rPr>
                <w:rFonts w:asciiTheme="minorHAnsi" w:hAnsiTheme="minorHAnsi" w:cstheme="minorHAnsi"/>
                <w:sz w:val="22"/>
              </w:rPr>
              <w:t xml:space="preserve"> Title</w:t>
            </w:r>
          </w:p>
          <w:p w14:paraId="4ACC43C3" w14:textId="77777777" w:rsidR="00CD4027" w:rsidRPr="00C575A4" w:rsidRDefault="00CD4027" w:rsidP="00860522">
            <w:pPr>
              <w:pBdr>
                <w:bottom w:val="single" w:sz="12" w:space="1" w:color="auto"/>
              </w:pBdr>
              <w:ind w:left="-108"/>
              <w:rPr>
                <w:rFonts w:asciiTheme="minorHAnsi" w:hAnsiTheme="minorHAnsi" w:cstheme="minorHAnsi"/>
                <w:sz w:val="22"/>
              </w:rPr>
            </w:pPr>
          </w:p>
          <w:p w14:paraId="195066D6" w14:textId="77777777" w:rsidR="007461AD" w:rsidRPr="00C575A4" w:rsidRDefault="007461AD" w:rsidP="00860522">
            <w:pPr>
              <w:pBdr>
                <w:bottom w:val="single" w:sz="12" w:space="1" w:color="auto"/>
              </w:pBdr>
              <w:ind w:left="-108"/>
              <w:rPr>
                <w:rFonts w:asciiTheme="minorHAnsi" w:hAnsiTheme="minorHAnsi" w:cstheme="minorHAnsi"/>
                <w:sz w:val="22"/>
              </w:rPr>
            </w:pPr>
          </w:p>
          <w:p w14:paraId="3C85CECC" w14:textId="77777777" w:rsidR="00CD4027" w:rsidRPr="00C575A4" w:rsidRDefault="00CD4027" w:rsidP="00860522">
            <w:pPr>
              <w:ind w:left="-108"/>
              <w:rPr>
                <w:rFonts w:asciiTheme="minorHAnsi" w:hAnsiTheme="minorHAnsi" w:cstheme="minorHAnsi"/>
                <w:sz w:val="22"/>
              </w:rPr>
            </w:pPr>
            <w:r w:rsidRPr="00C575A4">
              <w:rPr>
                <w:rFonts w:asciiTheme="minorHAnsi" w:hAnsiTheme="minorHAnsi" w:cstheme="minorHAnsi"/>
                <w:sz w:val="22"/>
              </w:rPr>
              <w:t>Signature of Legally Authorized Representative                                                                                      Date</w:t>
            </w:r>
          </w:p>
        </w:tc>
      </w:tr>
    </w:tbl>
    <w:p w14:paraId="7C00E9EC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05F3E97A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7950A7C3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2640D7C1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3043AFFA" w14:textId="4A1AEC9C" w:rsidR="00EF4689" w:rsidRPr="008D4DB8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Please submit this completed, signed Request for Nomination Form to Partners:</w:t>
      </w:r>
    </w:p>
    <w:p w14:paraId="2FC2D713" w14:textId="77777777" w:rsidR="00EF4689" w:rsidRDefault="00EF4689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60C1B1CB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Partners Behavioral Health Management</w:t>
      </w:r>
    </w:p>
    <w:p w14:paraId="01CE93F0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Network Development Unit</w:t>
      </w:r>
    </w:p>
    <w:p w14:paraId="6D0E13D5" w14:textId="77777777" w:rsidR="00EF4689" w:rsidRPr="00C575A4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C575A4">
        <w:rPr>
          <w:rFonts w:asciiTheme="minorHAnsi" w:hAnsiTheme="minorHAnsi" w:cstheme="minorHAnsi"/>
          <w:sz w:val="22"/>
        </w:rPr>
        <w:t>1985 Tate Boulevard</w:t>
      </w:r>
    </w:p>
    <w:p w14:paraId="501BD4AE" w14:textId="77777777" w:rsidR="00EF4689" w:rsidRDefault="00EF4689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C575A4">
        <w:rPr>
          <w:rFonts w:asciiTheme="minorHAnsi" w:hAnsiTheme="minorHAnsi" w:cstheme="minorHAnsi"/>
          <w:sz w:val="22"/>
        </w:rPr>
        <w:t xml:space="preserve">Hickory, NC </w:t>
      </w:r>
      <w:r>
        <w:rPr>
          <w:rFonts w:asciiTheme="minorHAnsi" w:hAnsiTheme="minorHAnsi" w:cstheme="minorHAnsi"/>
          <w:sz w:val="22"/>
        </w:rPr>
        <w:t>28602</w:t>
      </w:r>
    </w:p>
    <w:p w14:paraId="56BB032E" w14:textId="77777777" w:rsidR="00EF4689" w:rsidRDefault="006A2067" w:rsidP="00EF4689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hyperlink r:id="rId15" w:history="1">
        <w:r w:rsidR="00EF4689" w:rsidRPr="00C426EB">
          <w:rPr>
            <w:rStyle w:val="Hyperlink"/>
            <w:rFonts w:asciiTheme="minorHAnsi" w:hAnsiTheme="minorHAnsi" w:cstheme="minorHAnsi"/>
            <w:sz w:val="22"/>
          </w:rPr>
          <w:t>enrollment@partnersbhm.org</w:t>
        </w:r>
      </w:hyperlink>
    </w:p>
    <w:p w14:paraId="50C8263F" w14:textId="77777777" w:rsidR="00CA4583" w:rsidRPr="00C575A4" w:rsidRDefault="00CA4583" w:rsidP="00EF4689">
      <w:pPr>
        <w:spacing w:after="0" w:line="240" w:lineRule="auto"/>
        <w:rPr>
          <w:rFonts w:asciiTheme="minorHAnsi" w:hAnsiTheme="minorHAnsi" w:cstheme="minorHAnsi"/>
          <w:sz w:val="22"/>
        </w:rPr>
      </w:pPr>
    </w:p>
    <w:sectPr w:rsidR="00CA4583" w:rsidRPr="00C575A4" w:rsidSect="002C782B">
      <w:headerReference w:type="default" r:id="rId16"/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60DF2" w14:textId="77777777" w:rsidR="006A2067" w:rsidRDefault="006A2067" w:rsidP="002C782B">
      <w:pPr>
        <w:spacing w:after="0" w:line="240" w:lineRule="auto"/>
      </w:pPr>
      <w:r>
        <w:separator/>
      </w:r>
    </w:p>
  </w:endnote>
  <w:endnote w:type="continuationSeparator" w:id="0">
    <w:p w14:paraId="4290588D" w14:textId="77777777" w:rsidR="006A2067" w:rsidRDefault="006A2067" w:rsidP="002C7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D4C31" w14:textId="77777777" w:rsidR="006A2067" w:rsidRPr="006749AC" w:rsidRDefault="006A2067" w:rsidP="006749AC">
    <w:pPr>
      <w:pStyle w:val="Footer"/>
      <w:rPr>
        <w:rFonts w:asciiTheme="minorHAnsi" w:hAnsiTheme="minorHAnsi"/>
        <w:sz w:val="16"/>
        <w:szCs w:val="16"/>
      </w:rPr>
    </w:pPr>
    <w:r w:rsidRPr="006749AC">
      <w:rPr>
        <w:rFonts w:asciiTheme="minorHAnsi" w:hAnsiTheme="minorHAnsi"/>
        <w:sz w:val="16"/>
        <w:szCs w:val="16"/>
      </w:rPr>
      <w:t xml:space="preserve">Page </w:t>
    </w:r>
    <w:r w:rsidRPr="006749AC">
      <w:rPr>
        <w:rFonts w:asciiTheme="minorHAnsi" w:hAnsiTheme="minorHAnsi"/>
        <w:sz w:val="16"/>
        <w:szCs w:val="16"/>
      </w:rPr>
      <w:fldChar w:fldCharType="begin"/>
    </w:r>
    <w:r w:rsidRPr="006749AC">
      <w:rPr>
        <w:rFonts w:asciiTheme="minorHAnsi" w:hAnsiTheme="minorHAnsi"/>
        <w:sz w:val="16"/>
        <w:szCs w:val="16"/>
      </w:rPr>
      <w:instrText xml:space="preserve"> PAGE   \* MERGEFORMAT </w:instrText>
    </w:r>
    <w:r w:rsidRPr="006749AC">
      <w:rPr>
        <w:rFonts w:asciiTheme="minorHAnsi" w:hAnsiTheme="minorHAnsi"/>
        <w:sz w:val="16"/>
        <w:szCs w:val="16"/>
      </w:rPr>
      <w:fldChar w:fldCharType="separate"/>
    </w:r>
    <w:r w:rsidR="00FD0223">
      <w:rPr>
        <w:rFonts w:asciiTheme="minorHAnsi" w:hAnsiTheme="minorHAnsi"/>
        <w:noProof/>
        <w:sz w:val="16"/>
        <w:szCs w:val="16"/>
      </w:rPr>
      <w:t>1</w:t>
    </w:r>
    <w:r w:rsidRPr="006749AC">
      <w:rPr>
        <w:rFonts w:asciiTheme="minorHAnsi" w:hAnsiTheme="minorHAnsi"/>
        <w:sz w:val="16"/>
        <w:szCs w:val="16"/>
      </w:rPr>
      <w:fldChar w:fldCharType="end"/>
    </w:r>
    <w:r w:rsidRPr="006749AC">
      <w:rPr>
        <w:rFonts w:asciiTheme="minorHAnsi" w:hAnsiTheme="minorHAnsi"/>
        <w:sz w:val="16"/>
        <w:szCs w:val="16"/>
      </w:rPr>
      <w:t xml:space="preserve"> of </w:t>
    </w:r>
    <w:r w:rsidRPr="006749AC">
      <w:rPr>
        <w:rFonts w:asciiTheme="minorHAnsi" w:hAnsiTheme="minorHAnsi"/>
        <w:sz w:val="16"/>
        <w:szCs w:val="16"/>
      </w:rPr>
      <w:fldChar w:fldCharType="begin"/>
    </w:r>
    <w:r w:rsidRPr="006749AC">
      <w:rPr>
        <w:rFonts w:asciiTheme="minorHAnsi" w:hAnsiTheme="minorHAnsi"/>
        <w:sz w:val="16"/>
        <w:szCs w:val="16"/>
      </w:rPr>
      <w:instrText xml:space="preserve"> NUMPAGES   \* MERGEFORMAT </w:instrText>
    </w:r>
    <w:r w:rsidRPr="006749AC">
      <w:rPr>
        <w:rFonts w:asciiTheme="minorHAnsi" w:hAnsiTheme="minorHAnsi"/>
        <w:sz w:val="16"/>
        <w:szCs w:val="16"/>
      </w:rPr>
      <w:fldChar w:fldCharType="separate"/>
    </w:r>
    <w:r w:rsidR="00FD0223">
      <w:rPr>
        <w:rFonts w:asciiTheme="minorHAnsi" w:hAnsiTheme="minorHAnsi"/>
        <w:noProof/>
        <w:sz w:val="16"/>
        <w:szCs w:val="16"/>
      </w:rPr>
      <w:t>8</w:t>
    </w:r>
    <w:r w:rsidRPr="006749AC"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1C579" w14:textId="77777777" w:rsidR="006A2067" w:rsidRDefault="006A2067" w:rsidP="002C782B">
      <w:pPr>
        <w:spacing w:after="0" w:line="240" w:lineRule="auto"/>
      </w:pPr>
      <w:r>
        <w:separator/>
      </w:r>
    </w:p>
  </w:footnote>
  <w:footnote w:type="continuationSeparator" w:id="0">
    <w:p w14:paraId="7BAC1FB5" w14:textId="77777777" w:rsidR="006A2067" w:rsidRDefault="006A2067" w:rsidP="002C7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B6EA4E" w14:textId="77777777" w:rsidR="006A2067" w:rsidRDefault="006A2067">
    <w:pPr>
      <w:pStyle w:val="Header"/>
    </w:pPr>
  </w:p>
  <w:p w14:paraId="2747BB62" w14:textId="77777777" w:rsidR="006A2067" w:rsidRDefault="006A20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C2185"/>
    <w:multiLevelType w:val="hybridMultilevel"/>
    <w:tmpl w:val="5CA486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7B21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07A61660"/>
    <w:multiLevelType w:val="hybridMultilevel"/>
    <w:tmpl w:val="311A39D6"/>
    <w:lvl w:ilvl="0" w:tplc="E7D0957C">
      <w:numFmt w:val="bullet"/>
      <w:lvlText w:val="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275E9"/>
    <w:multiLevelType w:val="hybridMultilevel"/>
    <w:tmpl w:val="830A9FA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8175B0D"/>
    <w:multiLevelType w:val="hybridMultilevel"/>
    <w:tmpl w:val="813ECA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36C53"/>
    <w:multiLevelType w:val="multilevel"/>
    <w:tmpl w:val="9E386E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215B5980"/>
    <w:multiLevelType w:val="hybridMultilevel"/>
    <w:tmpl w:val="67E2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15F4E"/>
    <w:multiLevelType w:val="hybridMultilevel"/>
    <w:tmpl w:val="0FA6A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613B8"/>
    <w:multiLevelType w:val="hybridMultilevel"/>
    <w:tmpl w:val="6C86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271AE"/>
    <w:multiLevelType w:val="hybridMultilevel"/>
    <w:tmpl w:val="3014DD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5E65AC"/>
    <w:multiLevelType w:val="hybridMultilevel"/>
    <w:tmpl w:val="C59447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77BB7"/>
    <w:multiLevelType w:val="hybridMultilevel"/>
    <w:tmpl w:val="A09884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D7DE9"/>
    <w:multiLevelType w:val="hybridMultilevel"/>
    <w:tmpl w:val="E8EAE2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54488"/>
    <w:multiLevelType w:val="hybridMultilevel"/>
    <w:tmpl w:val="9F6098D2"/>
    <w:lvl w:ilvl="0" w:tplc="0FCC716C">
      <w:numFmt w:val="bullet"/>
      <w:lvlText w:val="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30182"/>
    <w:multiLevelType w:val="hybridMultilevel"/>
    <w:tmpl w:val="04D4A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F5200"/>
    <w:multiLevelType w:val="hybridMultilevel"/>
    <w:tmpl w:val="C218CBB8"/>
    <w:lvl w:ilvl="0" w:tplc="C012F74C">
      <w:numFmt w:val="bullet"/>
      <w:lvlText w:val="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64C5A"/>
    <w:multiLevelType w:val="hybridMultilevel"/>
    <w:tmpl w:val="A05A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80497"/>
    <w:multiLevelType w:val="hybridMultilevel"/>
    <w:tmpl w:val="9D425356"/>
    <w:lvl w:ilvl="0" w:tplc="D1FA1E16">
      <w:numFmt w:val="bullet"/>
      <w:lvlText w:val="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17"/>
  </w:num>
  <w:num w:numId="5">
    <w:abstractNumId w:val="2"/>
  </w:num>
  <w:num w:numId="6">
    <w:abstractNumId w:val="13"/>
  </w:num>
  <w:num w:numId="7">
    <w:abstractNumId w:val="10"/>
  </w:num>
  <w:num w:numId="8">
    <w:abstractNumId w:val="9"/>
  </w:num>
  <w:num w:numId="9">
    <w:abstractNumId w:val="4"/>
  </w:num>
  <w:num w:numId="10">
    <w:abstractNumId w:val="11"/>
  </w:num>
  <w:num w:numId="11">
    <w:abstractNumId w:val="12"/>
  </w:num>
  <w:num w:numId="12">
    <w:abstractNumId w:val="0"/>
  </w:num>
  <w:num w:numId="13">
    <w:abstractNumId w:val="16"/>
  </w:num>
  <w:num w:numId="14">
    <w:abstractNumId w:val="7"/>
  </w:num>
  <w:num w:numId="15">
    <w:abstractNumId w:val="3"/>
  </w:num>
  <w:num w:numId="16">
    <w:abstractNumId w:val="6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cumentProtection w:edit="forms" w:enforcement="1" w:cryptProviderType="rsaAES" w:cryptAlgorithmClass="hash" w:cryptAlgorithmType="typeAny" w:cryptAlgorithmSid="14" w:cryptSpinCount="100000" w:hash="5ay4SJRzLKoE3nP4b7gQdCr/VPU+EYt0bwhyOqTWh5j+1VXZXcQhBO+oYfI06GeihpaIYY+rTviTC7U0JMKjEg==" w:salt="ed4ymH9REvOB0vC+9n/nbw==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B25"/>
    <w:rsid w:val="00006B8C"/>
    <w:rsid w:val="00016209"/>
    <w:rsid w:val="00020100"/>
    <w:rsid w:val="00024D3A"/>
    <w:rsid w:val="00052FD6"/>
    <w:rsid w:val="000805B3"/>
    <w:rsid w:val="000851CB"/>
    <w:rsid w:val="00090FA8"/>
    <w:rsid w:val="000A3435"/>
    <w:rsid w:val="000A3D9B"/>
    <w:rsid w:val="000A6896"/>
    <w:rsid w:val="000B0159"/>
    <w:rsid w:val="000B600B"/>
    <w:rsid w:val="000B6A43"/>
    <w:rsid w:val="000C1DC2"/>
    <w:rsid w:val="000E203D"/>
    <w:rsid w:val="000F2905"/>
    <w:rsid w:val="000F3120"/>
    <w:rsid w:val="00102FF8"/>
    <w:rsid w:val="0011312D"/>
    <w:rsid w:val="0011791E"/>
    <w:rsid w:val="00121F11"/>
    <w:rsid w:val="001670D0"/>
    <w:rsid w:val="001B1C9F"/>
    <w:rsid w:val="001E3F62"/>
    <w:rsid w:val="00235A9F"/>
    <w:rsid w:val="00236926"/>
    <w:rsid w:val="00246448"/>
    <w:rsid w:val="00254C44"/>
    <w:rsid w:val="0026140A"/>
    <w:rsid w:val="00262CAC"/>
    <w:rsid w:val="002744C1"/>
    <w:rsid w:val="002A4870"/>
    <w:rsid w:val="002B5236"/>
    <w:rsid w:val="002C782B"/>
    <w:rsid w:val="002E2A13"/>
    <w:rsid w:val="003019C2"/>
    <w:rsid w:val="0030723D"/>
    <w:rsid w:val="003117D1"/>
    <w:rsid w:val="00393E4B"/>
    <w:rsid w:val="003A13D9"/>
    <w:rsid w:val="003B3283"/>
    <w:rsid w:val="003E4320"/>
    <w:rsid w:val="003E4D29"/>
    <w:rsid w:val="004178A5"/>
    <w:rsid w:val="00421DF4"/>
    <w:rsid w:val="00427375"/>
    <w:rsid w:val="00472A57"/>
    <w:rsid w:val="004A72C5"/>
    <w:rsid w:val="004D4DD7"/>
    <w:rsid w:val="004E068F"/>
    <w:rsid w:val="004E2FBF"/>
    <w:rsid w:val="004E65AF"/>
    <w:rsid w:val="004F4079"/>
    <w:rsid w:val="00507B63"/>
    <w:rsid w:val="005314EA"/>
    <w:rsid w:val="0053673D"/>
    <w:rsid w:val="00541B25"/>
    <w:rsid w:val="0058460B"/>
    <w:rsid w:val="0058716C"/>
    <w:rsid w:val="005B1D44"/>
    <w:rsid w:val="005B47C2"/>
    <w:rsid w:val="005D5B56"/>
    <w:rsid w:val="005F6FCC"/>
    <w:rsid w:val="006067E3"/>
    <w:rsid w:val="00631B8C"/>
    <w:rsid w:val="006437E5"/>
    <w:rsid w:val="0065383C"/>
    <w:rsid w:val="006618D1"/>
    <w:rsid w:val="00671B65"/>
    <w:rsid w:val="006748CF"/>
    <w:rsid w:val="006749AC"/>
    <w:rsid w:val="00675160"/>
    <w:rsid w:val="00690C25"/>
    <w:rsid w:val="006A2067"/>
    <w:rsid w:val="006D5997"/>
    <w:rsid w:val="006E39A1"/>
    <w:rsid w:val="00711E0F"/>
    <w:rsid w:val="007461AD"/>
    <w:rsid w:val="00756D6A"/>
    <w:rsid w:val="007643BD"/>
    <w:rsid w:val="0078620E"/>
    <w:rsid w:val="007C200E"/>
    <w:rsid w:val="007D459E"/>
    <w:rsid w:val="0080437F"/>
    <w:rsid w:val="00813C8A"/>
    <w:rsid w:val="00830646"/>
    <w:rsid w:val="008338CA"/>
    <w:rsid w:val="00860522"/>
    <w:rsid w:val="0086747B"/>
    <w:rsid w:val="008962E1"/>
    <w:rsid w:val="008A55A4"/>
    <w:rsid w:val="008B5DE1"/>
    <w:rsid w:val="008D4DB8"/>
    <w:rsid w:val="008D4F76"/>
    <w:rsid w:val="008F5E95"/>
    <w:rsid w:val="00920ECC"/>
    <w:rsid w:val="0092684A"/>
    <w:rsid w:val="00930BA5"/>
    <w:rsid w:val="00932053"/>
    <w:rsid w:val="00934378"/>
    <w:rsid w:val="009508F6"/>
    <w:rsid w:val="00972874"/>
    <w:rsid w:val="00977CD4"/>
    <w:rsid w:val="009939FB"/>
    <w:rsid w:val="009A2FA6"/>
    <w:rsid w:val="009B02C6"/>
    <w:rsid w:val="009C1B15"/>
    <w:rsid w:val="009C2B14"/>
    <w:rsid w:val="009C78F2"/>
    <w:rsid w:val="00A04A39"/>
    <w:rsid w:val="00A17D3E"/>
    <w:rsid w:val="00A22702"/>
    <w:rsid w:val="00A45390"/>
    <w:rsid w:val="00A5577C"/>
    <w:rsid w:val="00A65B60"/>
    <w:rsid w:val="00A803DB"/>
    <w:rsid w:val="00A968CA"/>
    <w:rsid w:val="00AC035C"/>
    <w:rsid w:val="00AD03A8"/>
    <w:rsid w:val="00AD62FB"/>
    <w:rsid w:val="00B002E8"/>
    <w:rsid w:val="00B0529C"/>
    <w:rsid w:val="00B065EF"/>
    <w:rsid w:val="00B30D1F"/>
    <w:rsid w:val="00B57B89"/>
    <w:rsid w:val="00B638E4"/>
    <w:rsid w:val="00B66193"/>
    <w:rsid w:val="00B76DAF"/>
    <w:rsid w:val="00B77641"/>
    <w:rsid w:val="00BA20B1"/>
    <w:rsid w:val="00BB700A"/>
    <w:rsid w:val="00BC1138"/>
    <w:rsid w:val="00BD23C9"/>
    <w:rsid w:val="00BD7362"/>
    <w:rsid w:val="00BF1637"/>
    <w:rsid w:val="00BF38D5"/>
    <w:rsid w:val="00C042CE"/>
    <w:rsid w:val="00C16BD1"/>
    <w:rsid w:val="00C16ECC"/>
    <w:rsid w:val="00C40E11"/>
    <w:rsid w:val="00C46A3B"/>
    <w:rsid w:val="00C575A4"/>
    <w:rsid w:val="00C67A3A"/>
    <w:rsid w:val="00CA4583"/>
    <w:rsid w:val="00CA7514"/>
    <w:rsid w:val="00CC5503"/>
    <w:rsid w:val="00CC5BEF"/>
    <w:rsid w:val="00CD4027"/>
    <w:rsid w:val="00CD698E"/>
    <w:rsid w:val="00CD77E9"/>
    <w:rsid w:val="00CE3D7D"/>
    <w:rsid w:val="00CE56B3"/>
    <w:rsid w:val="00CF5AEE"/>
    <w:rsid w:val="00CF6C8D"/>
    <w:rsid w:val="00D06A43"/>
    <w:rsid w:val="00D1600A"/>
    <w:rsid w:val="00D173B8"/>
    <w:rsid w:val="00D26F6C"/>
    <w:rsid w:val="00D30E34"/>
    <w:rsid w:val="00D32DFB"/>
    <w:rsid w:val="00D5155C"/>
    <w:rsid w:val="00D546F1"/>
    <w:rsid w:val="00D57531"/>
    <w:rsid w:val="00D6256F"/>
    <w:rsid w:val="00D754DB"/>
    <w:rsid w:val="00DB0739"/>
    <w:rsid w:val="00DB4F9D"/>
    <w:rsid w:val="00DD5237"/>
    <w:rsid w:val="00DE63F2"/>
    <w:rsid w:val="00DF5F68"/>
    <w:rsid w:val="00E012A0"/>
    <w:rsid w:val="00E06707"/>
    <w:rsid w:val="00E2111D"/>
    <w:rsid w:val="00E52247"/>
    <w:rsid w:val="00E62096"/>
    <w:rsid w:val="00E652E7"/>
    <w:rsid w:val="00E749BB"/>
    <w:rsid w:val="00E80547"/>
    <w:rsid w:val="00E904D6"/>
    <w:rsid w:val="00EA35F9"/>
    <w:rsid w:val="00EB31E8"/>
    <w:rsid w:val="00EC08AA"/>
    <w:rsid w:val="00EC4346"/>
    <w:rsid w:val="00ED2160"/>
    <w:rsid w:val="00EE4EA3"/>
    <w:rsid w:val="00EF4689"/>
    <w:rsid w:val="00EF5FE6"/>
    <w:rsid w:val="00F03CA5"/>
    <w:rsid w:val="00F23DF3"/>
    <w:rsid w:val="00F41A2F"/>
    <w:rsid w:val="00F537C5"/>
    <w:rsid w:val="00F83A5B"/>
    <w:rsid w:val="00F93B81"/>
    <w:rsid w:val="00FB4305"/>
    <w:rsid w:val="00FB6E9A"/>
    <w:rsid w:val="00FD0223"/>
    <w:rsid w:val="00FD18EC"/>
    <w:rsid w:val="00FD44B2"/>
    <w:rsid w:val="00FE5C80"/>
    <w:rsid w:val="00FF046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41"/>
    <o:shapelayout v:ext="edit">
      <o:idmap v:ext="edit" data="1"/>
    </o:shapelayout>
  </w:shapeDefaults>
  <w:decimalSymbol w:val="."/>
  <w:listSeparator w:val=","/>
  <w14:docId w14:val="008C6CDC"/>
  <w15:docId w15:val="{02EB3228-43E7-4FB1-A8E1-6A53F684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C25"/>
  </w:style>
  <w:style w:type="paragraph" w:styleId="Heading1">
    <w:name w:val="heading 1"/>
    <w:basedOn w:val="Normal"/>
    <w:next w:val="Normal"/>
    <w:link w:val="Heading1Char"/>
    <w:qFormat/>
    <w:rsid w:val="00A04A39"/>
    <w:pPr>
      <w:keepNext/>
      <w:numPr>
        <w:numId w:val="18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04A39"/>
    <w:pPr>
      <w:keepNext/>
      <w:numPr>
        <w:ilvl w:val="4"/>
        <w:numId w:val="18"/>
      </w:numPr>
      <w:spacing w:after="0" w:line="240" w:lineRule="auto"/>
      <w:jc w:val="center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1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3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01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82B"/>
  </w:style>
  <w:style w:type="paragraph" w:styleId="Footer">
    <w:name w:val="footer"/>
    <w:basedOn w:val="Normal"/>
    <w:link w:val="FooterChar"/>
    <w:uiPriority w:val="99"/>
    <w:unhideWhenUsed/>
    <w:rsid w:val="002C78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82B"/>
  </w:style>
  <w:style w:type="character" w:styleId="PlaceholderText">
    <w:name w:val="Placeholder Text"/>
    <w:basedOn w:val="DefaultParagraphFont"/>
    <w:uiPriority w:val="99"/>
    <w:semiHidden/>
    <w:rsid w:val="00C67A3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A458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4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E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E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EA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04A3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A04A39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EF46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providers.partnersbhm.org/provider-enrollment-credentialing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rollment@partnersbhm.or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enrollment@partnersbhm.or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providers.partnersbhm.org/provider-enrollment-credentialin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nmcbride\AppData\Local\Microsoft\Windows\Temporary%20Internet%20Files\Content.Outlook\2NJC1GRN\ProviderNominationForm_2016_05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BEFCEFC16634394716E41492E749E" ma:contentTypeVersion="1" ma:contentTypeDescription="Create a new document." ma:contentTypeScope="" ma:versionID="74dd6ff383108028a45dde5d3dc9cbb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7e1f43ebed5d78fff7f4615dbc6b38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547370-CBA9-442B-BCFE-3AA2A11450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F80368-73C8-4861-A40D-75CD6882BFCD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35715AF-DA00-4F6F-B8F6-A8084A7DC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75D31D-D2C9-4DBB-9E9E-5B10E7B2E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ProviderNominationForm_2016_0524</Template>
  <TotalTime>0</TotalTime>
  <Pages>8</Pages>
  <Words>2567</Words>
  <Characters>14636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McBride</dc:creator>
  <cp:lastModifiedBy>Natalie McBride</cp:lastModifiedBy>
  <cp:revision>2</cp:revision>
  <cp:lastPrinted>2013-10-15T20:33:00Z</cp:lastPrinted>
  <dcterms:created xsi:type="dcterms:W3CDTF">2017-05-02T15:05:00Z</dcterms:created>
  <dcterms:modified xsi:type="dcterms:W3CDTF">2017-05-02T15:05:00Z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0x01010033BBEFCEFC16634394716E41492E749E</vt:lpwstr>
  </property>
</Properties>
</file>