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572" w:rsidRPr="00623383" w:rsidRDefault="00657572" w:rsidP="00657572">
      <w:pPr>
        <w:rPr>
          <w:rFonts w:ascii="Candara" w:hAnsi="Candara" w:cstheme="minorHAnsi"/>
        </w:rPr>
      </w:pPr>
    </w:p>
    <w:p w:rsidR="00623383" w:rsidRPr="00623383" w:rsidRDefault="00623383" w:rsidP="00623383">
      <w:pPr>
        <w:jc w:val="center"/>
        <w:rPr>
          <w:rFonts w:ascii="Candara" w:hAnsi="Candara" w:cstheme="minorHAnsi"/>
          <w:b/>
        </w:rPr>
      </w:pPr>
      <w:r w:rsidRPr="00623383">
        <w:rPr>
          <w:rFonts w:ascii="Candara" w:hAnsi="Candara" w:cstheme="minorHAnsi"/>
          <w:b/>
        </w:rPr>
        <w:t xml:space="preserve">      </w:t>
      </w:r>
    </w:p>
    <w:p w:rsidR="00623383" w:rsidRDefault="00623383" w:rsidP="00623383">
      <w:pPr>
        <w:jc w:val="center"/>
        <w:rPr>
          <w:rFonts w:ascii="Candara" w:hAnsi="Candara" w:cstheme="minorHAnsi"/>
          <w:b/>
          <w:u w:val="single"/>
        </w:rPr>
      </w:pPr>
      <w:r w:rsidRPr="00623383">
        <w:rPr>
          <w:rFonts w:ascii="Candara" w:hAnsi="Candara" w:cstheme="minorHAnsi"/>
          <w:b/>
        </w:rPr>
        <w:t xml:space="preserve">     </w:t>
      </w:r>
      <w:r w:rsidRPr="00623383">
        <w:rPr>
          <w:rFonts w:ascii="Candara" w:hAnsi="Candara" w:cstheme="minorHAnsi"/>
          <w:b/>
          <w:u w:val="single"/>
        </w:rPr>
        <w:t>Universal Residential Treatment Application</w:t>
      </w:r>
    </w:p>
    <w:p w:rsidR="00623383" w:rsidRPr="00623383" w:rsidRDefault="00623383" w:rsidP="00623383">
      <w:pPr>
        <w:rPr>
          <w:rFonts w:ascii="Candara" w:hAnsi="Candara" w:cstheme="minorHAnsi"/>
        </w:rPr>
      </w:pPr>
      <w:bookmarkStart w:id="0" w:name="_GoBack"/>
      <w:bookmarkEnd w:id="0"/>
    </w:p>
    <w:p w:rsidR="00623383" w:rsidRPr="00623383" w:rsidRDefault="00623383" w:rsidP="00623383">
      <w:pPr>
        <w:rPr>
          <w:rFonts w:ascii="Candara" w:hAnsi="Candara" w:cstheme="minorHAnsi"/>
        </w:rPr>
      </w:pPr>
      <w:r w:rsidRPr="00623383">
        <w:rPr>
          <w:rFonts w:ascii="Candara" w:hAnsi="Candara" w:cstheme="minorHAnsi"/>
          <w:b/>
        </w:rPr>
        <w:t>Date of Application:</w:t>
      </w:r>
      <w:r w:rsidRPr="00623383">
        <w:rPr>
          <w:rFonts w:ascii="Candara" w:hAnsi="Candara" w:cstheme="minorHAnsi"/>
        </w:rPr>
        <w:t xml:space="preserve"> _________________</w:t>
      </w:r>
      <w:r w:rsidRPr="00623383">
        <w:rPr>
          <w:rFonts w:ascii="Candara" w:hAnsi="Candara" w:cstheme="minorHAnsi"/>
        </w:rPr>
        <w:tab/>
      </w:r>
      <w:r w:rsidRPr="00623383">
        <w:rPr>
          <w:rFonts w:ascii="Candara" w:hAnsi="Candara" w:cstheme="minorHAnsi"/>
        </w:rPr>
        <w:tab/>
      </w:r>
      <w:r w:rsidRPr="00623383">
        <w:rPr>
          <w:rFonts w:ascii="Candara" w:hAnsi="Candara" w:cstheme="minorHAnsi"/>
          <w:b/>
        </w:rPr>
        <w:t>Date of Service Needed:</w:t>
      </w:r>
      <w:r w:rsidRPr="00623383">
        <w:rPr>
          <w:rFonts w:ascii="Candara" w:hAnsi="Candara" w:cstheme="minorHAnsi"/>
        </w:rPr>
        <w:t xml:space="preserve">  _________________</w:t>
      </w:r>
    </w:p>
    <w:p w:rsidR="00623383" w:rsidRPr="00623383" w:rsidRDefault="00623383" w:rsidP="00623383">
      <w:pPr>
        <w:rPr>
          <w:rFonts w:ascii="Candara" w:hAnsi="Candara" w:cstheme="minorHAnsi"/>
        </w:rPr>
      </w:pPr>
    </w:p>
    <w:p w:rsidR="00623383" w:rsidRPr="00623383" w:rsidRDefault="00623383" w:rsidP="00623383">
      <w:pPr>
        <w:rPr>
          <w:rFonts w:ascii="Candara" w:hAnsi="Candara" w:cstheme="minorHAnsi"/>
        </w:rPr>
      </w:pPr>
      <w:r w:rsidRPr="00623383">
        <w:rPr>
          <w:rFonts w:ascii="Candara" w:hAnsi="Candara" w:cstheme="minorHAnsi"/>
          <w:b/>
        </w:rPr>
        <w:t>Type of referral Needed/CFT Recommendation:</w:t>
      </w:r>
      <w:r w:rsidRPr="00623383">
        <w:rPr>
          <w:rFonts w:ascii="Candara" w:hAnsi="Candara" w:cstheme="minorHAnsi"/>
        </w:rPr>
        <w:t xml:space="preserve">  </w:t>
      </w:r>
      <w:sdt>
        <w:sdtPr>
          <w:rPr>
            <w:rFonts w:ascii="Candara" w:hAnsi="Candara" w:cstheme="minorHAnsi"/>
          </w:rPr>
          <w:id w:val="945195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3383">
            <w:rPr>
              <w:rFonts w:ascii="MS Gothic" w:eastAsia="MS Gothic" w:hAnsi="MS Gothic" w:cs="MS Gothic" w:hint="eastAsia"/>
            </w:rPr>
            <w:t>☐</w:t>
          </w:r>
        </w:sdtContent>
      </w:sdt>
      <w:r w:rsidRPr="00623383">
        <w:rPr>
          <w:rFonts w:ascii="Candara" w:hAnsi="Candara" w:cstheme="minorHAnsi"/>
        </w:rPr>
        <w:t>Residential Treatment Level 2</w:t>
      </w:r>
      <w:r w:rsidRPr="00623383">
        <w:rPr>
          <w:rFonts w:ascii="Candara" w:hAnsi="Candara" w:cstheme="minorHAnsi"/>
        </w:rPr>
        <w:tab/>
      </w:r>
    </w:p>
    <w:p w:rsidR="00623383" w:rsidRPr="00623383" w:rsidRDefault="00623383" w:rsidP="00623383">
      <w:pPr>
        <w:rPr>
          <w:rFonts w:ascii="Candara" w:hAnsi="Candara" w:cstheme="minorHAnsi"/>
        </w:rPr>
      </w:pPr>
      <w:r w:rsidRPr="00623383">
        <w:rPr>
          <w:rFonts w:ascii="Candara" w:hAnsi="Candara" w:cstheme="minorHAnsi"/>
        </w:rPr>
        <w:tab/>
      </w:r>
      <w:sdt>
        <w:sdtPr>
          <w:rPr>
            <w:rFonts w:ascii="Candara" w:hAnsi="Candara" w:cstheme="minorHAnsi"/>
          </w:rPr>
          <w:id w:val="1361091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3383">
            <w:rPr>
              <w:rFonts w:ascii="MS Gothic" w:eastAsia="MS Gothic" w:hAnsi="MS Gothic" w:cs="MS Gothic" w:hint="eastAsia"/>
            </w:rPr>
            <w:t>☐</w:t>
          </w:r>
        </w:sdtContent>
      </w:sdt>
      <w:r w:rsidRPr="00623383">
        <w:rPr>
          <w:rFonts w:ascii="Candara" w:hAnsi="Candara" w:cstheme="minorHAnsi"/>
        </w:rPr>
        <w:t xml:space="preserve"> Residential Treatment Level 3</w:t>
      </w:r>
      <w:r w:rsidRPr="00623383">
        <w:rPr>
          <w:rFonts w:ascii="Candara" w:hAnsi="Candara" w:cstheme="minorHAnsi"/>
        </w:rPr>
        <w:tab/>
      </w:r>
      <w:sdt>
        <w:sdtPr>
          <w:rPr>
            <w:rFonts w:ascii="Candara" w:hAnsi="Candara" w:cstheme="minorHAnsi"/>
          </w:rPr>
          <w:id w:val="47796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3383">
            <w:rPr>
              <w:rFonts w:ascii="MS Gothic" w:eastAsia="MS Gothic" w:hAnsi="MS Gothic" w:cs="MS Gothic" w:hint="eastAsia"/>
            </w:rPr>
            <w:t>☐</w:t>
          </w:r>
        </w:sdtContent>
      </w:sdt>
      <w:r w:rsidRPr="00623383">
        <w:rPr>
          <w:rFonts w:ascii="Candara" w:hAnsi="Candara" w:cstheme="minorHAnsi"/>
        </w:rPr>
        <w:t xml:space="preserve"> Psychiatric Residential Treatment Facility</w:t>
      </w:r>
    </w:p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64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I: Consumer Information</w:t>
            </w:r>
          </w:p>
        </w:tc>
      </w:tr>
      <w:tr w:rsidR="00623383" w:rsidRPr="00623383" w:rsidTr="00623383">
        <w:trPr>
          <w:trHeight w:val="2265"/>
        </w:trPr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Consumer’s Name:  _______________________          Nickname:   _____________________________</w:t>
            </w:r>
          </w:p>
          <w:p w:rsidR="00623383" w:rsidRDefault="00623383" w:rsidP="00623383">
            <w:pPr>
              <w:rPr>
                <w:rFonts w:ascii="Candara" w:hAnsi="Candara" w:cstheme="minorHAnsi"/>
                <w:u w:val="single"/>
              </w:rPr>
            </w:pPr>
            <w:r w:rsidRPr="00623383">
              <w:rPr>
                <w:rFonts w:ascii="Candara" w:hAnsi="Candara" w:cstheme="minorHAnsi"/>
              </w:rPr>
              <w:t>Social Security Number: ___________________            Date of Birth:__________</w:t>
            </w:r>
            <w:r>
              <w:rPr>
                <w:rFonts w:ascii="Candara" w:hAnsi="Candara" w:cstheme="minorHAnsi"/>
              </w:rPr>
              <w:t xml:space="preserve">  </w:t>
            </w:r>
            <w:r w:rsidRPr="00623383">
              <w:rPr>
                <w:rFonts w:ascii="Candara" w:hAnsi="Candara" w:cstheme="minorHAnsi"/>
              </w:rPr>
              <w:t>Age:_____ Sex:_____</w:t>
            </w:r>
            <w:r>
              <w:rPr>
                <w:rFonts w:ascii="Candara" w:hAnsi="Candara" w:cstheme="minorHAnsi"/>
              </w:rPr>
              <w:t xml:space="preserve">   </w:t>
            </w:r>
            <w:r w:rsidRPr="00623383">
              <w:rPr>
                <w:rFonts w:ascii="Candara" w:hAnsi="Candara" w:cstheme="minorHAnsi"/>
              </w:rPr>
              <w:t>Medicaid Number</w:t>
            </w:r>
            <w:r w:rsidRPr="00623383">
              <w:rPr>
                <w:rFonts w:ascii="Candara" w:hAnsi="Candara" w:cstheme="minorHAnsi"/>
                <w:b/>
                <w:bCs/>
              </w:rPr>
              <w:t>:</w:t>
            </w:r>
            <w:r w:rsidRPr="00623383">
              <w:rPr>
                <w:rFonts w:ascii="Candara" w:hAnsi="Candara" w:cstheme="minorHAnsi"/>
              </w:rPr>
              <w:t xml:space="preserve">__________________ County:  </w:t>
            </w:r>
            <w:r w:rsidRPr="00623383">
              <w:rPr>
                <w:rFonts w:ascii="Candara" w:hAnsi="Candara" w:cstheme="minorHAnsi"/>
                <w:u w:val="single"/>
              </w:rPr>
              <w:t xml:space="preserve"> </w:t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>
              <w:rPr>
                <w:rFonts w:ascii="Candara" w:hAnsi="Candara" w:cstheme="minorHAnsi"/>
                <w:u w:val="single"/>
              </w:rPr>
              <w:t xml:space="preserve">   </w:t>
            </w:r>
            <w:r w:rsidRPr="00623383">
              <w:rPr>
                <w:rFonts w:ascii="Candara" w:hAnsi="Candara" w:cstheme="minorHAnsi"/>
              </w:rPr>
              <w:t>Weight:</w:t>
            </w:r>
            <w:r w:rsidRPr="00623383">
              <w:rPr>
                <w:rFonts w:ascii="Candara" w:hAnsi="Candara" w:cstheme="minorHAnsi"/>
                <w:u w:val="single"/>
              </w:rPr>
              <w:t xml:space="preserve"> </w:t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 w:rsidRPr="00623383">
              <w:rPr>
                <w:rFonts w:ascii="Candara" w:hAnsi="Candara" w:cstheme="minorHAnsi"/>
              </w:rPr>
              <w:t xml:space="preserve"> </w:t>
            </w:r>
            <w:r>
              <w:rPr>
                <w:rFonts w:ascii="Candara" w:hAnsi="Candara" w:cstheme="minorHAnsi"/>
              </w:rPr>
              <w:t>H</w:t>
            </w:r>
            <w:r w:rsidRPr="00623383">
              <w:rPr>
                <w:rFonts w:ascii="Candara" w:hAnsi="Candara" w:cstheme="minorHAnsi"/>
              </w:rPr>
              <w:t>eight:_____</w:t>
            </w:r>
            <w:r w:rsidRPr="00623383">
              <w:rPr>
                <w:rFonts w:ascii="Candara" w:hAnsi="Candara" w:cstheme="minorHAnsi"/>
                <w:u w:val="single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Consumer’s Current</w:t>
            </w:r>
            <w:r>
              <w:rPr>
                <w:rFonts w:ascii="Candara" w:hAnsi="Candara" w:cstheme="minorHAnsi"/>
              </w:rPr>
              <w:t xml:space="preserve"> A</w:t>
            </w:r>
            <w:r w:rsidRPr="00623383">
              <w:rPr>
                <w:rFonts w:ascii="Candara" w:hAnsi="Candara" w:cstheme="minorHAnsi"/>
              </w:rPr>
              <w:t>ddress:_____________________________</w:t>
            </w:r>
            <w:r>
              <w:rPr>
                <w:rFonts w:ascii="Candara" w:hAnsi="Candara" w:cstheme="minorHAnsi"/>
              </w:rPr>
              <w:t>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Consumer’s Phone Number:  </w:t>
            </w:r>
            <w:r w:rsidRPr="00623383">
              <w:rPr>
                <w:rFonts w:ascii="Candara" w:hAnsi="Candara" w:cstheme="minorHAnsi"/>
                <w:u w:val="single"/>
              </w:rPr>
              <w:t xml:space="preserve"> </w:t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 w:rsidRPr="00623383">
              <w:rPr>
                <w:rFonts w:ascii="Candara" w:hAnsi="Candara" w:cstheme="minorHAnsi"/>
              </w:rPr>
              <w:t>Current Living Arrangement :</w:t>
            </w:r>
            <w:r w:rsidRPr="00623383">
              <w:rPr>
                <w:rFonts w:ascii="Candara" w:hAnsi="Candara" w:cstheme="minorHAnsi"/>
                <w:u w:val="single"/>
              </w:rPr>
              <w:t xml:space="preserve"> </w:t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  <w:r w:rsidRPr="00623383">
              <w:rPr>
                <w:rFonts w:ascii="Candara" w:hAnsi="Candara" w:cstheme="minorHAnsi"/>
                <w:u w:val="single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Place of </w:t>
            </w:r>
            <w:proofErr w:type="spellStart"/>
            <w:r w:rsidRPr="00623383">
              <w:rPr>
                <w:rFonts w:ascii="Candara" w:hAnsi="Candara" w:cstheme="minorHAnsi"/>
              </w:rPr>
              <w:t>Birth:________________________________Primary</w:t>
            </w:r>
            <w:proofErr w:type="spellEnd"/>
            <w:r w:rsidRPr="00623383">
              <w:rPr>
                <w:rFonts w:ascii="Candara" w:hAnsi="Candara" w:cstheme="minorHAnsi"/>
              </w:rPr>
              <w:t xml:space="preserve"> Language: 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Distinguishing Features (i.e., scars, tattoos, birthmarks, etc.):    ___________________________________________________________________________________</w:t>
            </w: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 xml:space="preserve">Section II:  Guardian Information </w:t>
            </w:r>
          </w:p>
        </w:tc>
      </w:tr>
      <w:tr w:rsidR="00623383" w:rsidRPr="00623383" w:rsidTr="00623383">
        <w:trPr>
          <w:trHeight w:val="1914"/>
        </w:trPr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Legal Guardian:  _____________________________________________________________________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Relationship: __________________________  County of Legal Custody:  _______________________</w:t>
            </w:r>
            <w:r>
              <w:rPr>
                <w:rFonts w:ascii="Candara" w:hAnsi="Candara" w:cstheme="minorHAnsi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Guardian’s Address: __________________________________________________________________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Guardian’s Phone Number:  _________________________</w:t>
            </w:r>
            <w:r>
              <w:rPr>
                <w:rFonts w:ascii="Candara" w:hAnsi="Candara" w:cstheme="minorHAnsi"/>
              </w:rPr>
              <w:t xml:space="preserve">     C</w:t>
            </w:r>
            <w:r w:rsidRPr="00623383">
              <w:rPr>
                <w:rFonts w:ascii="Candara" w:hAnsi="Candara" w:cstheme="minorHAnsi"/>
              </w:rPr>
              <w:t>ell:_____________________________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If a Guardian ad Litem has Been Appointed Please List Name and Contact Number:  ____________________________________________________________________________________ </w:t>
            </w:r>
            <w:r w:rsidRPr="00623383">
              <w:rPr>
                <w:rFonts w:ascii="Candara" w:hAnsi="Candara" w:cstheme="minorHAnsi"/>
              </w:rPr>
              <w:tab/>
            </w:r>
          </w:p>
        </w:tc>
      </w:tr>
    </w:tbl>
    <w:p w:rsid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78"/>
      </w:tblGrid>
      <w:tr w:rsidR="00623383" w:rsidRPr="00623383" w:rsidTr="00623383">
        <w:tc>
          <w:tcPr>
            <w:tcW w:w="102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III:  Consumer Primary Referral Source Information:</w:t>
            </w:r>
          </w:p>
        </w:tc>
      </w:tr>
      <w:tr w:rsidR="00623383" w:rsidRPr="00623383" w:rsidTr="00F3122F">
        <w:trPr>
          <w:trHeight w:val="2562"/>
        </w:trPr>
        <w:tc>
          <w:tcPr>
            <w:tcW w:w="10278" w:type="dxa"/>
            <w:tcBorders>
              <w:top w:val="single" w:sz="12" w:space="0" w:color="auto"/>
              <w:bottom w:val="single" w:sz="12" w:space="0" w:color="auto"/>
            </w:tcBorders>
          </w:tcPr>
          <w:p w:rsidR="00F3122F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Referring Agency</w:t>
            </w:r>
            <w:r w:rsidR="00F3122F">
              <w:rPr>
                <w:rFonts w:ascii="Candara" w:hAnsi="Candara" w:cstheme="minorHAnsi"/>
              </w:rPr>
              <w:t xml:space="preserve">:  </w:t>
            </w:r>
            <w:r w:rsidR="00F3122F">
              <w:rPr>
                <w:rFonts w:ascii="Candara" w:hAnsi="Candara" w:cstheme="minorHAnsi"/>
                <w:u w:val="single"/>
              </w:rPr>
              <w:t xml:space="preserve">                                                                                                      </w:t>
            </w:r>
            <w:r w:rsidR="00F3122F">
              <w:rPr>
                <w:rFonts w:ascii="Candara" w:hAnsi="Candara" w:cstheme="minorHAnsi"/>
              </w:rPr>
              <w:t xml:space="preserve"> D</w:t>
            </w:r>
            <w:r w:rsidRPr="00623383">
              <w:rPr>
                <w:rFonts w:ascii="Candara" w:hAnsi="Candara" w:cstheme="minorHAnsi"/>
              </w:rPr>
              <w:t xml:space="preserve">JJ </w:t>
            </w:r>
            <w:sdt>
              <w:sdtPr>
                <w:rPr>
                  <w:rFonts w:ascii="Candara" w:hAnsi="Candara" w:cstheme="minorHAnsi"/>
                </w:rPr>
                <w:id w:val="22527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DSS </w:t>
            </w:r>
            <w:sdt>
              <w:sdtPr>
                <w:rPr>
                  <w:rFonts w:ascii="Candara" w:hAnsi="Candara" w:cstheme="minorHAnsi"/>
                </w:rPr>
                <w:id w:val="9706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County:</w:t>
            </w:r>
            <w:r>
              <w:rPr>
                <w:rFonts w:ascii="Candara" w:hAnsi="Candara" w:cstheme="minorHAnsi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______________________________  Other:   _________</w:t>
            </w:r>
            <w:r w:rsidR="00F3122F">
              <w:rPr>
                <w:rFonts w:ascii="Candara" w:hAnsi="Candara" w:cstheme="minorHAnsi"/>
              </w:rPr>
              <w:t>____________________________</w:t>
            </w:r>
          </w:p>
          <w:p w:rsidR="00623383" w:rsidRDefault="00F3122F" w:rsidP="00623383">
            <w:pPr>
              <w:rPr>
                <w:rFonts w:ascii="Candara" w:hAnsi="Candara" w:cstheme="minorHAnsi"/>
              </w:rPr>
            </w:pPr>
            <w:r>
              <w:rPr>
                <w:rFonts w:ascii="Candara" w:hAnsi="Candara" w:cstheme="minorHAnsi"/>
              </w:rPr>
              <w:t xml:space="preserve">Community </w:t>
            </w:r>
            <w:r w:rsidR="00623383" w:rsidRPr="00623383">
              <w:rPr>
                <w:rFonts w:ascii="Candara" w:hAnsi="Candara" w:cstheme="minorHAnsi"/>
              </w:rPr>
              <w:t xml:space="preserve">Provider Agency: </w:t>
            </w:r>
            <w:r>
              <w:rPr>
                <w:rFonts w:ascii="Candara" w:hAnsi="Candara" w:cstheme="minorHAnsi"/>
              </w:rPr>
              <w:t xml:space="preserve"> ________________________</w:t>
            </w:r>
            <w:r w:rsidR="00623383" w:rsidRPr="00623383">
              <w:rPr>
                <w:rFonts w:ascii="Candara" w:hAnsi="Candara" w:cstheme="minorHAnsi"/>
              </w:rPr>
              <w:t xml:space="preserve">  Phone #: </w:t>
            </w:r>
            <w:r w:rsidR="00623383"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Agency Contact Person: </w:t>
            </w:r>
            <w:r>
              <w:rPr>
                <w:rFonts w:ascii="Candara" w:hAnsi="Candara" w:cstheme="minorHAnsi"/>
              </w:rPr>
              <w:t xml:space="preserve"> _________________________  </w:t>
            </w:r>
            <w:r w:rsidRPr="00623383">
              <w:rPr>
                <w:rFonts w:ascii="Candara" w:hAnsi="Candara" w:cstheme="minorHAnsi"/>
              </w:rPr>
              <w:t xml:space="preserve"> Phone #:   ________________________</w:t>
            </w:r>
            <w:r>
              <w:rPr>
                <w:rFonts w:ascii="Candara" w:hAnsi="Candara" w:cstheme="minorHAnsi"/>
              </w:rPr>
              <w:t xml:space="preserve"> </w:t>
            </w:r>
          </w:p>
          <w:p w:rsid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Address: _______________________________________________________________________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City:  _________________________  State:  ________________   Zip Code:  _________________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Emergency Contac</w:t>
            </w:r>
            <w:r>
              <w:rPr>
                <w:rFonts w:ascii="Candara" w:hAnsi="Candara" w:cstheme="minorHAnsi"/>
              </w:rPr>
              <w:t>t:  ________________________</w:t>
            </w:r>
            <w:r w:rsidRPr="00623383">
              <w:rPr>
                <w:rFonts w:ascii="Candara" w:hAnsi="Candara" w:cstheme="minorHAnsi"/>
              </w:rPr>
              <w:t>Relationship to Consumer:   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Contact #:  ____________________   Fax#:  _________________  Pager/Cell#:   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Address:  _______________________________________________________________________</w:t>
            </w: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64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lastRenderedPageBreak/>
              <w:t>Section IV:  Clinical/Diagnostic Information:</w:t>
            </w:r>
          </w:p>
        </w:tc>
      </w:tr>
      <w:tr w:rsidR="00623383" w:rsidRPr="00623383" w:rsidTr="00623383">
        <w:trPr>
          <w:trHeight w:val="9942"/>
        </w:trPr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jc w:val="center"/>
              <w:rPr>
                <w:rFonts w:ascii="Candara" w:hAnsi="Candara" w:cstheme="minorHAnsi"/>
                <w:b/>
                <w:u w:val="single"/>
              </w:rPr>
            </w:pPr>
          </w:p>
          <w:p w:rsidR="00623383" w:rsidRPr="00623383" w:rsidRDefault="00623383" w:rsidP="00623383">
            <w:pPr>
              <w:jc w:val="center"/>
              <w:rPr>
                <w:rFonts w:ascii="Candara" w:hAnsi="Candara" w:cstheme="minorHAnsi"/>
                <w:b/>
                <w:u w:val="single"/>
              </w:rPr>
            </w:pPr>
            <w:r w:rsidRPr="00623383">
              <w:rPr>
                <w:rFonts w:ascii="Candara" w:hAnsi="Candara" w:cstheme="minorHAnsi"/>
                <w:b/>
                <w:u w:val="single"/>
              </w:rPr>
              <w:t>DSM IV-TR Multi-Axial Diagnosis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53"/>
              <w:gridCol w:w="2127"/>
              <w:gridCol w:w="3068"/>
            </w:tblGrid>
            <w:tr w:rsidR="00623383" w:rsidRPr="00623383" w:rsidTr="00623383">
              <w:tc>
                <w:tcPr>
                  <w:tcW w:w="422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Diagnoses:</w:t>
                  </w:r>
                </w:p>
              </w:tc>
              <w:tc>
                <w:tcPr>
                  <w:tcW w:w="2197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Effective Date: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Source:</w:t>
                  </w:r>
                </w:p>
              </w:tc>
            </w:tr>
            <w:tr w:rsidR="00623383" w:rsidRPr="00623383" w:rsidTr="00623383">
              <w:trPr>
                <w:trHeight w:val="350"/>
              </w:trPr>
              <w:tc>
                <w:tcPr>
                  <w:tcW w:w="422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Axis I:______,________,________,______</w:t>
                  </w:r>
                </w:p>
              </w:tc>
              <w:tc>
                <w:tcPr>
                  <w:tcW w:w="2197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422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Axis II:</w:t>
                  </w:r>
                </w:p>
              </w:tc>
              <w:tc>
                <w:tcPr>
                  <w:tcW w:w="2197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422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Axis III:</w:t>
                  </w:r>
                </w:p>
              </w:tc>
              <w:tc>
                <w:tcPr>
                  <w:tcW w:w="2197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467"/>
              </w:trPr>
              <w:tc>
                <w:tcPr>
                  <w:tcW w:w="422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Axis IV:  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___________________________________</w:t>
                  </w:r>
                </w:p>
              </w:tc>
              <w:tc>
                <w:tcPr>
                  <w:tcW w:w="2197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422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Axis V:</w:t>
                  </w:r>
                </w:p>
              </w:tc>
              <w:tc>
                <w:tcPr>
                  <w:tcW w:w="2197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  <w:b/>
                <w:u w:val="single"/>
              </w:rPr>
            </w:pPr>
            <w:r w:rsidRPr="00623383">
              <w:rPr>
                <w:rFonts w:ascii="Candara" w:hAnsi="Candara" w:cstheme="minorHAnsi"/>
                <w:b/>
              </w:rPr>
              <w:t>CALOCUS Score:  _______</w:t>
            </w:r>
            <w:r>
              <w:rPr>
                <w:rFonts w:ascii="Candara" w:hAnsi="Candara" w:cstheme="minorHAnsi"/>
                <w:b/>
              </w:rPr>
              <w:t xml:space="preserve">     ASAM: </w:t>
            </w:r>
            <w:r w:rsidRPr="00623383">
              <w:rPr>
                <w:rFonts w:ascii="Candara" w:hAnsi="Candara" w:cstheme="minorHAnsi"/>
                <w:b/>
              </w:rPr>
              <w:t>_______</w:t>
            </w:r>
            <w:r>
              <w:rPr>
                <w:rFonts w:ascii="Candara" w:hAnsi="Candara" w:cstheme="minorHAnsi"/>
                <w:b/>
                <w:u w:val="single"/>
              </w:rPr>
              <w:t xml:space="preserve">        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IQ:  _____________   </w:t>
            </w:r>
            <w:r w:rsidRPr="00623383">
              <w:rPr>
                <w:rFonts w:ascii="Candara" w:hAnsi="Candara" w:cstheme="minorHAnsi"/>
              </w:rPr>
              <w:tab/>
              <w:t xml:space="preserve"> Verbal:  ________  </w:t>
            </w:r>
            <w:r w:rsidRPr="00623383">
              <w:rPr>
                <w:rFonts w:ascii="Candara" w:hAnsi="Candara" w:cstheme="minorHAnsi"/>
              </w:rPr>
              <w:tab/>
              <w:t xml:space="preserve"> Performance:  ____________  Full Scale:  _________  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Examiner: ____________________________________  </w:t>
            </w:r>
            <w:r w:rsidRPr="00623383">
              <w:rPr>
                <w:rFonts w:ascii="Candara" w:hAnsi="Candara" w:cstheme="minorHAnsi"/>
              </w:rPr>
              <w:tab/>
              <w:t xml:space="preserve"> Date:  __________________________  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  <w:u w:val="single"/>
              </w:rPr>
            </w:pPr>
            <w:r w:rsidRPr="00623383">
              <w:rPr>
                <w:rFonts w:ascii="Candara" w:hAnsi="Candara" w:cstheme="minorHAnsi"/>
                <w:b/>
                <w:u w:val="single"/>
              </w:rPr>
              <w:t>History of Abuse</w:t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-63649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 xml:space="preserve"> Victim of Neglect</w:t>
            </w:r>
            <w:r w:rsidR="00623383">
              <w:rPr>
                <w:rFonts w:ascii="Candara" w:hAnsi="Candara" w:cstheme="minorHAnsi"/>
              </w:rPr>
              <w:t xml:space="preserve">: </w:t>
            </w:r>
            <w:r w:rsidR="00623383" w:rsidRPr="00623383">
              <w:rPr>
                <w:rFonts w:ascii="Candara" w:hAnsi="Candara" w:cstheme="minorHAnsi"/>
              </w:rPr>
              <w:t xml:space="preserve">______________________________________________________________ </w:t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56044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 xml:space="preserve"> Victim of Physical Abuse:   _______________________________________________________</w:t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93424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 xml:space="preserve"> Victim of Sexual Abuse:  ________________________________________________________</w:t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-1923483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 xml:space="preserve"> Victim of Emotional Abuse:  _____________________________________________________</w:t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54833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 xml:space="preserve"> None</w:t>
            </w:r>
            <w:r w:rsidR="00623383"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  <w:i/>
              </w:rPr>
            </w:pPr>
            <w:r w:rsidRPr="00623383">
              <w:rPr>
                <w:rFonts w:ascii="Candara" w:hAnsi="Candara" w:cstheme="minorHAnsi"/>
                <w:b/>
                <w:i/>
              </w:rPr>
              <w:t xml:space="preserve">If checked please provide a written description.  </w:t>
            </w:r>
            <w:proofErr w:type="gramStart"/>
            <w:r w:rsidRPr="00623383">
              <w:rPr>
                <w:rFonts w:ascii="Candara" w:hAnsi="Candara" w:cstheme="minorHAnsi"/>
                <w:b/>
                <w:i/>
              </w:rPr>
              <w:t>If DSS involvement please attach documentation.</w:t>
            </w:r>
            <w:proofErr w:type="gramEnd"/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404"/>
              <w:gridCol w:w="2404"/>
              <w:gridCol w:w="2406"/>
              <w:gridCol w:w="2404"/>
            </w:tblGrid>
            <w:tr w:rsidR="00623383" w:rsidRPr="00623383" w:rsidTr="00623383">
              <w:tc>
                <w:tcPr>
                  <w:tcW w:w="240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Medications</w:t>
                  </w:r>
                </w:p>
              </w:tc>
              <w:tc>
                <w:tcPr>
                  <w:tcW w:w="2404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Prescribing Physician</w:t>
                  </w:r>
                </w:p>
              </w:tc>
              <w:tc>
                <w:tcPr>
                  <w:tcW w:w="2406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Dosage/Frequency</w:t>
                  </w:r>
                </w:p>
              </w:tc>
              <w:tc>
                <w:tcPr>
                  <w:tcW w:w="2404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Date Started / Compliant</w:t>
                  </w:r>
                </w:p>
              </w:tc>
            </w:tr>
            <w:tr w:rsidR="00623383" w:rsidRPr="00623383" w:rsidTr="00623383">
              <w:tc>
                <w:tcPr>
                  <w:tcW w:w="2404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305"/>
              </w:trPr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305"/>
              </w:trPr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305"/>
              </w:trPr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305"/>
              </w:trPr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305"/>
              </w:trPr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trHeight w:val="305"/>
              </w:trPr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6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10098" w:type="dxa"/>
        <w:tblLook w:val="04A0" w:firstRow="1" w:lastRow="0" w:firstColumn="1" w:lastColumn="0" w:noHBand="0" w:noVBand="1"/>
      </w:tblPr>
      <w:tblGrid>
        <w:gridCol w:w="10098"/>
      </w:tblGrid>
      <w:tr w:rsidR="00623383" w:rsidRPr="00623383" w:rsidTr="00623383">
        <w:tc>
          <w:tcPr>
            <w:tcW w:w="10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lastRenderedPageBreak/>
              <w:t>Section V: Medical Information</w:t>
            </w:r>
          </w:p>
        </w:tc>
      </w:tr>
      <w:tr w:rsidR="00623383" w:rsidRPr="00623383" w:rsidTr="00623383">
        <w:trPr>
          <w:trHeight w:val="1842"/>
        </w:trPr>
        <w:tc>
          <w:tcPr>
            <w:tcW w:w="10098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Allergies:  ________________________________________________________________________</w:t>
            </w:r>
            <w:r>
              <w:rPr>
                <w:rFonts w:ascii="Candara" w:hAnsi="Candara" w:cstheme="minorHAnsi"/>
              </w:rPr>
              <w:t xml:space="preserve">_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Special Dietary Needs:   _____________________________________________________________</w:t>
            </w:r>
            <w:r>
              <w:rPr>
                <w:rFonts w:ascii="Candara" w:hAnsi="Candara" w:cstheme="minorHAnsi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jc w:val="center"/>
              <w:rPr>
                <w:rFonts w:ascii="Candara" w:hAnsi="Candara" w:cstheme="minorHAnsi"/>
                <w:b/>
                <w:u w:val="single"/>
              </w:rPr>
            </w:pPr>
            <w:r w:rsidRPr="00623383">
              <w:rPr>
                <w:rFonts w:ascii="Candara" w:hAnsi="Candara" w:cstheme="minorHAnsi"/>
                <w:b/>
                <w:u w:val="single"/>
              </w:rPr>
              <w:t xml:space="preserve">Medical Conditions (past and present):  </w:t>
            </w:r>
            <w:r w:rsidRPr="00623383">
              <w:rPr>
                <w:rFonts w:ascii="Candara" w:hAnsi="Candara" w:cstheme="minorHAnsi"/>
                <w:b/>
                <w:i/>
                <w:u w:val="single"/>
              </w:rPr>
              <w:t>Please note most recent occurrence</w:t>
            </w:r>
          </w:p>
          <w:tbl>
            <w:tblPr>
              <w:tblW w:w="0" w:type="auto"/>
              <w:tblInd w:w="431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36"/>
              <w:gridCol w:w="2934"/>
              <w:gridCol w:w="2832"/>
            </w:tblGrid>
            <w:tr w:rsidR="00623383" w:rsidRPr="00623383" w:rsidTr="00623383">
              <w:trPr>
                <w:trHeight w:hRule="exact" w:val="442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86"/>
                    <w:ind w:left="78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4376036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Lice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86"/>
                    <w:ind w:left="482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9699687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Bulimia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86"/>
                    <w:ind w:left="788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9713193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Ec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z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ema</w:t>
                  </w:r>
                </w:p>
              </w:tc>
            </w:tr>
            <w:tr w:rsidR="00623383" w:rsidRPr="00623383" w:rsidTr="00623383">
              <w:trPr>
                <w:trHeight w:hRule="exact" w:val="46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20632415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Anem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ind w:left="482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4748874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A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or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x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ia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ind w:left="788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4069125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A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th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m</w:t>
                  </w:r>
                  <w:r w:rsidR="00623383"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</w:t>
                  </w:r>
                </w:p>
              </w:tc>
            </w:tr>
            <w:tr w:rsidR="00623383" w:rsidRPr="00623383" w:rsidTr="00623383">
              <w:trPr>
                <w:trHeight w:hRule="exact" w:val="46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16809378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Dr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g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/Alcohol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Abuse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431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1730817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Measles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1505127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H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F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ver</w:t>
                  </w:r>
                </w:p>
              </w:tc>
            </w:tr>
            <w:tr w:rsidR="00623383" w:rsidRPr="00623383" w:rsidTr="00623383">
              <w:trPr>
                <w:trHeight w:hRule="exact" w:val="46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5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12500011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HIV/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5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431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14009418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Mum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5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67011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Convulsions</w:t>
                  </w:r>
                </w:p>
              </w:tc>
            </w:tr>
            <w:tr w:rsidR="00623383" w:rsidRPr="00623383" w:rsidTr="00623383">
              <w:trPr>
                <w:trHeight w:hRule="exact" w:val="46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20440218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Sex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ally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Tr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sm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tted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431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4865151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Chicken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21427979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Sinus 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obl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ms</w:t>
                  </w:r>
                </w:p>
              </w:tc>
            </w:tr>
            <w:tr w:rsidR="00623383" w:rsidRPr="00623383" w:rsidTr="00623383">
              <w:trPr>
                <w:trHeight w:hRule="exact" w:val="46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19217872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Ring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2"/>
                      <w:sz w:val="20"/>
                      <w:szCs w:val="20"/>
                    </w:rPr>
                    <w:t>w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rm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431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12107656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Sickle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Cell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An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emia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5939034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Diab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tes</w:t>
                  </w:r>
                </w:p>
              </w:tc>
            </w:tr>
            <w:tr w:rsidR="00623383" w:rsidRPr="00623383" w:rsidTr="00623383">
              <w:trPr>
                <w:trHeight w:hRule="exact" w:val="46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5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13772999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Tuberculosis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5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431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9339425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Mi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g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ine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Headaches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5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1273056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Hep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titis</w:t>
                  </w:r>
                </w:p>
              </w:tc>
            </w:tr>
            <w:tr w:rsidR="00623383" w:rsidRPr="00623383" w:rsidTr="00623383">
              <w:trPr>
                <w:trHeight w:hRule="exact" w:val="430"/>
              </w:trPr>
              <w:tc>
                <w:tcPr>
                  <w:tcW w:w="34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28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2031636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Chr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nic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Urin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ry/B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wel Pr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blems</w:t>
                  </w:r>
                </w:p>
              </w:tc>
              <w:tc>
                <w:tcPr>
                  <w:tcW w:w="29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431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7956848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Rubella</w:t>
                  </w:r>
                </w:p>
              </w:tc>
              <w:tc>
                <w:tcPr>
                  <w:tcW w:w="28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4" w:line="100" w:lineRule="exact"/>
                    <w:rPr>
                      <w:rFonts w:ascii="Candara" w:hAnsi="Candara" w:cstheme="minorHAnsi"/>
                      <w:sz w:val="10"/>
                      <w:szCs w:val="1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20185736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 xml:space="preserve"> TBI</w:t>
                  </w: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</w:pP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ind w:left="737"/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Other:  </w:t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  <w:t>__________________      Other:  ___________________      Other:  ____________________</w:t>
            </w:r>
            <w:r>
              <w:rPr>
                <w:rFonts w:ascii="Candara" w:hAnsi="Candara" w:cstheme="minorHAnsi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Name and Address of Pediatrician:  ____________________________________________________</w:t>
            </w:r>
            <w:r>
              <w:rPr>
                <w:rFonts w:ascii="Candara" w:hAnsi="Candara" w:cstheme="minorHAnsi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Name and Address of Dentist:  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>
              <w:rPr>
                <w:rFonts w:ascii="Candara" w:hAnsi="Candara" w:cstheme="minorHAnsi"/>
              </w:rPr>
              <w:t xml:space="preserve"> 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Date of Last Phys. Exam: ____________   Last Dental </w:t>
            </w:r>
            <w:proofErr w:type="spellStart"/>
            <w:r w:rsidRPr="00623383">
              <w:rPr>
                <w:rFonts w:ascii="Candara" w:hAnsi="Candara" w:cstheme="minorHAnsi"/>
              </w:rPr>
              <w:t>Exam:</w:t>
            </w:r>
            <w:r>
              <w:rPr>
                <w:rFonts w:ascii="Candara" w:hAnsi="Candara" w:cstheme="minorHAnsi"/>
              </w:rPr>
              <w:t>_________</w:t>
            </w:r>
            <w:r w:rsidRPr="00623383">
              <w:rPr>
                <w:rFonts w:ascii="Candara" w:hAnsi="Candara" w:cstheme="minorHAnsi"/>
              </w:rPr>
              <w:t>Last</w:t>
            </w:r>
            <w:proofErr w:type="spellEnd"/>
            <w:r w:rsidRPr="00623383">
              <w:rPr>
                <w:rFonts w:ascii="Candara" w:hAnsi="Candara" w:cstheme="minorHAnsi"/>
              </w:rPr>
              <w:t xml:space="preserve"> Eye Exam: __________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Dental Appliances:   </w:t>
            </w:r>
            <w:sdt>
              <w:sdtPr>
                <w:rPr>
                  <w:rFonts w:ascii="Candara" w:hAnsi="Candara" w:cstheme="minorHAnsi"/>
                </w:rPr>
                <w:id w:val="-24604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 xml:space="preserve">Yes  </w:t>
            </w:r>
            <w:sdt>
              <w:sdtPr>
                <w:rPr>
                  <w:rFonts w:ascii="Candara" w:hAnsi="Candara" w:cstheme="minorHAnsi"/>
                </w:rPr>
                <w:id w:val="-176198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No</w:t>
            </w:r>
            <w:r w:rsidRPr="00623383">
              <w:rPr>
                <w:rFonts w:ascii="Candara" w:hAnsi="Candara" w:cstheme="minorHAnsi"/>
              </w:rPr>
              <w:tab/>
              <w:t xml:space="preserve">    Contacts/Glasses:  </w:t>
            </w:r>
            <w:sdt>
              <w:sdtPr>
                <w:rPr>
                  <w:rFonts w:ascii="Candara" w:hAnsi="Candara" w:cstheme="minorHAnsi"/>
                </w:rPr>
                <w:id w:val="134228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 xml:space="preserve">Yes  </w:t>
            </w:r>
            <w:sdt>
              <w:sdtPr>
                <w:rPr>
                  <w:rFonts w:ascii="Candara" w:hAnsi="Candara" w:cstheme="minorHAnsi"/>
                </w:rPr>
                <w:id w:val="-270855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No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Medical Insurance Company:  </w:t>
            </w:r>
            <w:sdt>
              <w:sdtPr>
                <w:rPr>
                  <w:rFonts w:ascii="Candara" w:hAnsi="Candara" w:cstheme="minorHAnsi"/>
                </w:rPr>
                <w:id w:val="84521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 xml:space="preserve">Medicaid________________  </w:t>
            </w:r>
            <w:sdt>
              <w:sdtPr>
                <w:rPr>
                  <w:rFonts w:ascii="Candara" w:hAnsi="Candara" w:cstheme="minorHAnsi"/>
                </w:rPr>
                <w:id w:val="-206994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NC Health Choice ____________</w:t>
            </w:r>
          </w:p>
          <w:p w:rsidR="00623383" w:rsidRPr="00623383" w:rsidRDefault="00623383" w:rsidP="00623383">
            <w:pPr>
              <w:widowControl w:val="0"/>
              <w:tabs>
                <w:tab w:val="left" w:pos="10220"/>
              </w:tabs>
              <w:autoSpaceDE w:val="0"/>
              <w:autoSpaceDN w:val="0"/>
              <w:adjustRightInd w:val="0"/>
              <w:spacing w:before="34" w:line="226" w:lineRule="exact"/>
              <w:rPr>
                <w:rFonts w:ascii="Candara" w:hAnsi="Candara" w:cstheme="minorHAnsi"/>
                <w:b/>
                <w:bCs/>
                <w:spacing w:val="-1"/>
                <w:position w:val="-1"/>
                <w:sz w:val="20"/>
                <w:szCs w:val="20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Pri</w:t>
            </w:r>
            <w:r w:rsidRPr="00623383">
              <w:rPr>
                <w:rFonts w:ascii="Candara" w:hAnsi="Candara" w:cstheme="minorHAnsi"/>
                <w:spacing w:val="1"/>
              </w:rPr>
              <w:t>v</w:t>
            </w:r>
            <w:r w:rsidRPr="00623383">
              <w:rPr>
                <w:rFonts w:ascii="Candara" w:hAnsi="Candara" w:cstheme="minorHAnsi"/>
              </w:rPr>
              <w:t>ate Ins.(A</w:t>
            </w:r>
            <w:r w:rsidRPr="00623383">
              <w:rPr>
                <w:rFonts w:ascii="Candara" w:hAnsi="Candara" w:cstheme="minorHAnsi"/>
                <w:spacing w:val="1"/>
              </w:rPr>
              <w:t>g</w:t>
            </w:r>
            <w:r w:rsidRPr="00623383">
              <w:rPr>
                <w:rFonts w:ascii="Candara" w:hAnsi="Candara" w:cstheme="minorHAnsi"/>
              </w:rPr>
              <w:t>enc</w:t>
            </w:r>
            <w:r w:rsidRPr="00623383">
              <w:rPr>
                <w:rFonts w:ascii="Candara" w:hAnsi="Candara" w:cstheme="minorHAnsi"/>
                <w:spacing w:val="1"/>
              </w:rPr>
              <w:t>y</w:t>
            </w:r>
            <w:r w:rsidRPr="00623383">
              <w:rPr>
                <w:rFonts w:ascii="Candara" w:hAnsi="Candara" w:cstheme="minorHAnsi"/>
              </w:rPr>
              <w:t>): 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  <w:sz w:val="19"/>
                <w:szCs w:val="19"/>
              </w:rPr>
            </w:pPr>
            <w:r w:rsidRPr="00623383">
              <w:rPr>
                <w:rFonts w:ascii="Candara" w:hAnsi="Candara" w:cstheme="minorHAnsi"/>
              </w:rPr>
              <w:t>Insur</w:t>
            </w:r>
            <w:r w:rsidRPr="00623383">
              <w:rPr>
                <w:rFonts w:ascii="Candara" w:hAnsi="Candara" w:cstheme="minorHAnsi"/>
                <w:spacing w:val="1"/>
              </w:rPr>
              <w:t>a</w:t>
            </w:r>
            <w:r w:rsidRPr="00623383">
              <w:rPr>
                <w:rFonts w:ascii="Candara" w:hAnsi="Candara" w:cstheme="minorHAnsi"/>
              </w:rPr>
              <w:t>nce P</w:t>
            </w:r>
            <w:r w:rsidRPr="00623383">
              <w:rPr>
                <w:rFonts w:ascii="Candara" w:hAnsi="Candara" w:cstheme="minorHAnsi"/>
                <w:spacing w:val="1"/>
              </w:rPr>
              <w:t>o</w:t>
            </w:r>
            <w:r w:rsidRPr="00623383">
              <w:rPr>
                <w:rFonts w:ascii="Candara" w:hAnsi="Candara" w:cstheme="minorHAnsi"/>
                <w:spacing w:val="-2"/>
              </w:rPr>
              <w:t>l</w:t>
            </w:r>
            <w:r w:rsidRPr="00623383">
              <w:rPr>
                <w:rFonts w:ascii="Candara" w:hAnsi="Candara" w:cstheme="minorHAnsi"/>
              </w:rPr>
              <w:t>icy</w:t>
            </w:r>
            <w:r w:rsidRPr="00623383">
              <w:rPr>
                <w:rFonts w:ascii="Candara" w:hAnsi="Candara" w:cstheme="minorHAnsi"/>
                <w:spacing w:val="1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Number: 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Insur</w:t>
            </w:r>
            <w:r w:rsidRPr="00623383">
              <w:rPr>
                <w:rFonts w:ascii="Candara" w:hAnsi="Candara" w:cstheme="minorHAnsi"/>
                <w:spacing w:val="1"/>
              </w:rPr>
              <w:t>a</w:t>
            </w:r>
            <w:r w:rsidRPr="00623383">
              <w:rPr>
                <w:rFonts w:ascii="Candara" w:hAnsi="Candara" w:cstheme="minorHAnsi"/>
              </w:rPr>
              <w:t xml:space="preserve">nce is </w:t>
            </w:r>
            <w:r w:rsidRPr="00623383">
              <w:rPr>
                <w:rFonts w:ascii="Candara" w:hAnsi="Candara" w:cstheme="minorHAnsi"/>
                <w:spacing w:val="-2"/>
              </w:rPr>
              <w:t>i</w:t>
            </w:r>
            <w:r w:rsidRPr="00623383">
              <w:rPr>
                <w:rFonts w:ascii="Candara" w:hAnsi="Candara" w:cstheme="minorHAnsi"/>
              </w:rPr>
              <w:t>n Wh</w:t>
            </w:r>
            <w:r w:rsidRPr="00623383">
              <w:rPr>
                <w:rFonts w:ascii="Candara" w:hAnsi="Candara" w:cstheme="minorHAnsi"/>
                <w:spacing w:val="1"/>
              </w:rPr>
              <w:t>o</w:t>
            </w:r>
            <w:r w:rsidRPr="00623383">
              <w:rPr>
                <w:rFonts w:ascii="Candara" w:hAnsi="Candara" w:cstheme="minorHAnsi"/>
              </w:rPr>
              <w:t xml:space="preserve">se </w:t>
            </w:r>
            <w:proofErr w:type="gramStart"/>
            <w:r w:rsidRPr="00623383">
              <w:rPr>
                <w:rFonts w:ascii="Candara" w:hAnsi="Candara" w:cstheme="minorHAnsi"/>
              </w:rPr>
              <w:t>N</w:t>
            </w:r>
            <w:r w:rsidRPr="00623383">
              <w:rPr>
                <w:rFonts w:ascii="Candara" w:hAnsi="Candara" w:cstheme="minorHAnsi"/>
                <w:spacing w:val="1"/>
              </w:rPr>
              <w:t>a</w:t>
            </w:r>
            <w:r w:rsidRPr="00623383">
              <w:rPr>
                <w:rFonts w:ascii="Candara" w:hAnsi="Candara" w:cstheme="minorHAnsi"/>
              </w:rPr>
              <w:t>me?</w:t>
            </w:r>
            <w:proofErr w:type="gramEnd"/>
            <w:r w:rsidRPr="00623383">
              <w:rPr>
                <w:rFonts w:ascii="Candara" w:hAnsi="Candara" w:cstheme="minorHAnsi"/>
              </w:rPr>
              <w:t xml:space="preserve"> _________________________________________________________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sz w:val="19"/>
                <w:szCs w:val="19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proofErr w:type="gramStart"/>
            <w:r w:rsidRPr="00623383">
              <w:rPr>
                <w:rFonts w:ascii="Candara" w:hAnsi="Candara" w:cstheme="minorHAnsi"/>
              </w:rPr>
              <w:t xml:space="preserve">Any </w:t>
            </w:r>
            <w:r w:rsidRPr="00623383">
              <w:rPr>
                <w:rFonts w:ascii="Candara" w:hAnsi="Candara" w:cstheme="minorHAnsi"/>
                <w:spacing w:val="1"/>
              </w:rPr>
              <w:t>O</w:t>
            </w:r>
            <w:r w:rsidRPr="00623383">
              <w:rPr>
                <w:rFonts w:ascii="Candara" w:hAnsi="Candara" w:cstheme="minorHAnsi"/>
              </w:rPr>
              <w:t>ther Third P</w:t>
            </w:r>
            <w:r w:rsidRPr="00623383">
              <w:rPr>
                <w:rFonts w:ascii="Candara" w:hAnsi="Candara" w:cstheme="minorHAnsi"/>
                <w:spacing w:val="1"/>
              </w:rPr>
              <w:t>a</w:t>
            </w:r>
            <w:r w:rsidRPr="00623383">
              <w:rPr>
                <w:rFonts w:ascii="Candara" w:hAnsi="Candara" w:cstheme="minorHAnsi"/>
              </w:rPr>
              <w:t>rty</w:t>
            </w:r>
            <w:r w:rsidRPr="00623383">
              <w:rPr>
                <w:rFonts w:ascii="Candara" w:hAnsi="Candara" w:cstheme="minorHAnsi"/>
                <w:spacing w:val="1"/>
              </w:rPr>
              <w:t xml:space="preserve"> I</w:t>
            </w:r>
            <w:r w:rsidRPr="00623383">
              <w:rPr>
                <w:rFonts w:ascii="Candara" w:hAnsi="Candara" w:cstheme="minorHAnsi"/>
              </w:rPr>
              <w:t>nsur</w:t>
            </w:r>
            <w:r w:rsidRPr="00623383">
              <w:rPr>
                <w:rFonts w:ascii="Candara" w:hAnsi="Candara" w:cstheme="minorHAnsi"/>
                <w:spacing w:val="1"/>
              </w:rPr>
              <w:t>a</w:t>
            </w:r>
            <w:r w:rsidRPr="00623383">
              <w:rPr>
                <w:rFonts w:ascii="Candara" w:hAnsi="Candara" w:cstheme="minorHAnsi"/>
              </w:rPr>
              <w:t>nce?</w:t>
            </w:r>
            <w:proofErr w:type="gramEnd"/>
            <w:r w:rsidRPr="00623383">
              <w:rPr>
                <w:rFonts w:ascii="Candara" w:hAnsi="Candara" w:cstheme="minorHAnsi"/>
              </w:rPr>
              <w:t xml:space="preserve">  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F3122F" w:rsidRDefault="00F3122F" w:rsidP="00623383">
      <w:pPr>
        <w:rPr>
          <w:rFonts w:ascii="Candara" w:hAnsi="Candara" w:cstheme="minorHAnsi"/>
        </w:rPr>
      </w:pPr>
    </w:p>
    <w:p w:rsidR="00F3122F" w:rsidRDefault="00F3122F">
      <w:pPr>
        <w:rPr>
          <w:rFonts w:ascii="Candara" w:hAnsi="Candara" w:cstheme="minorHAnsi"/>
        </w:rPr>
      </w:pPr>
      <w:r>
        <w:rPr>
          <w:rFonts w:ascii="Candara" w:hAnsi="Candara" w:cstheme="minorHAnsi"/>
        </w:rPr>
        <w:br w:type="page"/>
      </w:r>
    </w:p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VI:  Strengths/Abilities/Preferences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Strengths/Capabilities: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Friendships/Social/Peer Support:  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Religion/Spiri</w:t>
            </w:r>
            <w:r>
              <w:rPr>
                <w:rFonts w:ascii="Candara" w:hAnsi="Candara" w:cstheme="minorHAnsi"/>
              </w:rPr>
              <w:t xml:space="preserve">tuality:  </w:t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Cultural/Ethnic Concerns:  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  <w:bCs/>
                <w:position w:val="-1"/>
                <w:sz w:val="20"/>
                <w:szCs w:val="20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  <w:bCs/>
                <w:position w:val="-1"/>
              </w:rPr>
            </w:pPr>
            <w:r w:rsidRPr="00623383">
              <w:rPr>
                <w:rFonts w:ascii="Candara" w:hAnsi="Candara" w:cstheme="minorHAnsi"/>
                <w:bCs/>
                <w:position w:val="-1"/>
              </w:rPr>
              <w:t>Meaningful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 xml:space="preserve"> 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Activities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 xml:space="preserve"> 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(community invo</w:t>
            </w:r>
            <w:r w:rsidRPr="00623383">
              <w:rPr>
                <w:rFonts w:ascii="Candara" w:hAnsi="Candara" w:cstheme="minorHAnsi"/>
                <w:bCs/>
                <w:spacing w:val="-2"/>
                <w:position w:val="-1"/>
              </w:rPr>
              <w:t>l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vement, volunteer a</w:t>
            </w:r>
            <w:r w:rsidRPr="00623383">
              <w:rPr>
                <w:rFonts w:ascii="Candara" w:hAnsi="Candara" w:cstheme="minorHAnsi"/>
                <w:bCs/>
                <w:spacing w:val="-3"/>
                <w:position w:val="-1"/>
              </w:rPr>
              <w:t>c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tivities, leisure recreat</w:t>
            </w:r>
            <w:r w:rsidRPr="00623383">
              <w:rPr>
                <w:rFonts w:ascii="Candara" w:hAnsi="Candara" w:cstheme="minorHAnsi"/>
                <w:bCs/>
                <w:spacing w:val="-2"/>
                <w:position w:val="-1"/>
              </w:rPr>
              <w:t>i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on, o</w:t>
            </w:r>
            <w:r w:rsidRPr="00623383">
              <w:rPr>
                <w:rFonts w:ascii="Candara" w:hAnsi="Candara" w:cstheme="minorHAnsi"/>
                <w:bCs/>
                <w:spacing w:val="1"/>
                <w:position w:val="-1"/>
              </w:rPr>
              <w:t>t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 xml:space="preserve">her interests):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bCs/>
                <w:position w:val="-1"/>
              </w:rPr>
            </w:pPr>
            <w:r w:rsidRPr="00623383">
              <w:rPr>
                <w:rFonts w:ascii="Candara" w:hAnsi="Candara" w:cstheme="minorHAnsi"/>
                <w:bCs/>
                <w:position w:val="-1"/>
              </w:rPr>
              <w:t>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  <w:bCs/>
                <w:position w:val="-1"/>
              </w:rPr>
              <w:t xml:space="preserve">___________________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>Go</w:t>
            </w:r>
            <w:r w:rsidRPr="00623383">
              <w:rPr>
                <w:rFonts w:ascii="Candara" w:hAnsi="Candara" w:cstheme="minorHAnsi"/>
                <w:bCs/>
                <w:spacing w:val="1"/>
                <w:position w:val="-1"/>
              </w:rPr>
              <w:t>a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>l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 xml:space="preserve">s 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>f</w:t>
            </w:r>
            <w:r w:rsidRPr="00623383">
              <w:rPr>
                <w:rFonts w:ascii="Candara" w:hAnsi="Candara" w:cstheme="minorHAnsi"/>
                <w:bCs/>
                <w:spacing w:val="1"/>
                <w:position w:val="-1"/>
              </w:rPr>
              <w:t>o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r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 xml:space="preserve"> Independen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t</w:t>
            </w:r>
            <w:r w:rsidRPr="00623383">
              <w:rPr>
                <w:rFonts w:ascii="Candara" w:hAnsi="Candara" w:cstheme="minorHAnsi"/>
                <w:bCs/>
                <w:spacing w:val="1"/>
                <w:position w:val="-1"/>
              </w:rPr>
              <w:t xml:space="preserve"> 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>Li</w:t>
            </w:r>
            <w:r w:rsidRPr="00623383">
              <w:rPr>
                <w:rFonts w:ascii="Candara" w:hAnsi="Candara" w:cstheme="minorHAnsi"/>
                <w:bCs/>
                <w:spacing w:val="1"/>
                <w:position w:val="-1"/>
              </w:rPr>
              <w:t>v</w:t>
            </w:r>
            <w:r w:rsidRPr="00623383">
              <w:rPr>
                <w:rFonts w:ascii="Candara" w:hAnsi="Candara" w:cstheme="minorHAnsi"/>
                <w:bCs/>
                <w:spacing w:val="-2"/>
                <w:position w:val="-1"/>
              </w:rPr>
              <w:t>i</w:t>
            </w:r>
            <w:r w:rsidRPr="00623383">
              <w:rPr>
                <w:rFonts w:ascii="Candara" w:hAnsi="Candara" w:cstheme="minorHAnsi"/>
                <w:bCs/>
                <w:spacing w:val="-1"/>
                <w:position w:val="-1"/>
              </w:rPr>
              <w:t>n</w:t>
            </w:r>
            <w:r w:rsidRPr="00623383">
              <w:rPr>
                <w:rFonts w:ascii="Candara" w:hAnsi="Candara" w:cstheme="minorHAnsi"/>
                <w:bCs/>
                <w:spacing w:val="1"/>
                <w:position w:val="-1"/>
              </w:rPr>
              <w:t>g</w:t>
            </w:r>
            <w:r w:rsidRPr="00623383">
              <w:rPr>
                <w:rFonts w:ascii="Candara" w:hAnsi="Candara" w:cstheme="minorHAnsi"/>
                <w:bCs/>
                <w:position w:val="-1"/>
              </w:rPr>
              <w:t>: _____________________________________________________________________________________________________________________________________________________</w:t>
            </w: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96"/>
        <w:gridCol w:w="300"/>
      </w:tblGrid>
      <w:tr w:rsidR="00623383" w:rsidRPr="00623383" w:rsidTr="00623383">
        <w:tc>
          <w:tcPr>
            <w:tcW w:w="102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 xml:space="preserve">Section VII:  Presenting Problems/Concerns, Reason for Referral (specify)  </w:t>
            </w:r>
          </w:p>
        </w:tc>
      </w:tr>
      <w:tr w:rsidR="00623383" w:rsidRPr="00623383" w:rsidTr="00623383">
        <w:tc>
          <w:tcPr>
            <w:tcW w:w="10296" w:type="dxa"/>
            <w:gridSpan w:val="2"/>
            <w:tcBorders>
              <w:top w:val="single" w:sz="12" w:space="0" w:color="auto"/>
            </w:tcBorders>
          </w:tcPr>
          <w:p w:rsidR="00623383" w:rsidRPr="00623383" w:rsidRDefault="00623383" w:rsidP="00F3122F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23383" w:rsidRPr="00623383" w:rsidTr="00623383">
        <w:trPr>
          <w:gridAfter w:val="1"/>
          <w:wAfter w:w="432" w:type="dxa"/>
        </w:trPr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VIII:  Previous Treatment Interventions</w:t>
            </w:r>
          </w:p>
        </w:tc>
      </w:tr>
      <w:tr w:rsidR="00623383" w:rsidRPr="00623383" w:rsidTr="00623383">
        <w:trPr>
          <w:gridAfter w:val="1"/>
          <w:wAfter w:w="432" w:type="dxa"/>
        </w:trPr>
        <w:tc>
          <w:tcPr>
            <w:tcW w:w="9864" w:type="dxa"/>
            <w:tcBorders>
              <w:top w:val="single" w:sz="12" w:space="0" w:color="auto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11"/>
              <w:gridCol w:w="3211"/>
              <w:gridCol w:w="3211"/>
            </w:tblGrid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Outpatient 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Date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Effectiveness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64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IX:  Placement History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11"/>
              <w:gridCol w:w="2898"/>
              <w:gridCol w:w="2939"/>
            </w:tblGrid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line="228" w:lineRule="exact"/>
                    <w:ind w:left="1350" w:right="1351"/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Placement</w:t>
                  </w:r>
                </w:p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line="229" w:lineRule="exact"/>
                    <w:ind w:left="539" w:right="538"/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(Begin w/Cu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rent P</w:t>
                  </w:r>
                  <w:r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l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acement)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tes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(F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– To)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Rea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on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f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scha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g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22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X:  Current Emotional/Behavioral Problems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spacing w:before="100" w:beforeAutospacing="1" w:after="100" w:afterAutospacing="1"/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Please describe behavior and date of the last incident.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11"/>
              <w:gridCol w:w="3211"/>
              <w:gridCol w:w="3211"/>
            </w:tblGrid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649396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b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an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d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nm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nt Issues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8301067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xie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352758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Ars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9122040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Alco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l/Dr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g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Abuse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6948442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Anti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cial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B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havior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645817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Stool/Feces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mearing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5011922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ulti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v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e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(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P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y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sical)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686717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ultive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(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x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l)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241299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As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ultive (V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rbal)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jc w:val="both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5832235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Bed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w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etti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2420290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Eati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g Diso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rd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er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269740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Depress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on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    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620735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Property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De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troying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4821474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Fire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ter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039974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De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v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pmental Dis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bility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269201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Homeless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4076114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Hype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tive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8389857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Impulsive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9137331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Lying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0204294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Low Sel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f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-Est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em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3590905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Loss/Grief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f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ficulties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2022392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Physi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al Impairment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    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-7689285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Me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nt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al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dat</w:t>
                  </w:r>
                  <w:r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2018369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Parent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g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ues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740521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Perception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of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Reality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708790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Phobic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Behav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or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9677394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Ph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y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sic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l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Disabili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808903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Self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-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Dest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uct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v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 Behavior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21137778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Sibling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Relat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 Di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f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ficul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525667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Op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sitional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1674779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Social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Im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m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turi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/>
                    <w:ind w:left="333"/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4320061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Sex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ally 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propr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ate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       </w:t>
                  </w:r>
                  <w:r w:rsid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br/>
                    <w:t>Beh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av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or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 xml:space="preserve">      </w:t>
                  </w:r>
                  <w:sdt>
                    <w:sdtPr>
                      <w:rPr>
                        <w:rFonts w:ascii="Candara" w:hAnsi="Candara" w:cstheme="minorHAnsi"/>
                      </w:rPr>
                      <w:id w:val="487368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St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ling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20473293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Suicidal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3146896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Ru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ning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w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ay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391876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Truan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9864312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Unru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y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/U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ng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overnable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8696671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Cruelty to Anim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ls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before="100" w:beforeAutospacing="1" w:after="100" w:afterAutospacing="1"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9628753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Hygiene/Cl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nliness Issu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333"/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5138819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Problems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with Sleep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034079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Ga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g Rel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ted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Act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vity</w:t>
                  </w:r>
                </w:p>
              </w:tc>
              <w:tc>
                <w:tcPr>
                  <w:tcW w:w="3211" w:type="dxa"/>
                </w:tcPr>
                <w:p w:rsidR="00623383" w:rsidRPr="00623383" w:rsidRDefault="00F3122F" w:rsidP="00623383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ind w:left="333"/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9718590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Histo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w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/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W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ons</w:t>
                  </w: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Other:  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jc w:val="center"/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Aggressive or Violent Behavior Alert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Please describe the nature of the acting out behaviors: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129648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bCs/>
                <w:sz w:val="20"/>
                <w:szCs w:val="20"/>
              </w:rPr>
              <w:t xml:space="preserve"> </w:t>
            </w:r>
            <w:r w:rsidR="00623383" w:rsidRPr="00623383">
              <w:rPr>
                <w:rFonts w:ascii="Candara" w:hAnsi="Candara" w:cstheme="minorHAnsi"/>
              </w:rPr>
              <w:t>Verbally Aggressive, Frequency:  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Description:  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-38827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bCs/>
                <w:sz w:val="20"/>
                <w:szCs w:val="20"/>
              </w:rPr>
              <w:t xml:space="preserve"> </w:t>
            </w:r>
            <w:r w:rsidR="00623383" w:rsidRPr="00623383">
              <w:rPr>
                <w:rFonts w:ascii="Candara" w:hAnsi="Candara" w:cstheme="minorHAnsi"/>
              </w:rPr>
              <w:t>Physically Aggressive, Frequency: 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Description: 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-53750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bCs/>
                <w:sz w:val="20"/>
                <w:szCs w:val="20"/>
              </w:rPr>
              <w:t xml:space="preserve"> </w:t>
            </w:r>
            <w:r w:rsidR="00623383" w:rsidRPr="00623383">
              <w:rPr>
                <w:rFonts w:ascii="Candara" w:hAnsi="Candara" w:cstheme="minorHAnsi"/>
              </w:rPr>
              <w:t>Property Destruction, Frequency:   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Description:  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Has the Behavior Resulted in Injury to Others?  </w:t>
            </w:r>
            <w:sdt>
              <w:sdtPr>
                <w:rPr>
                  <w:rFonts w:ascii="Candara" w:hAnsi="Candara" w:cstheme="minorHAnsi"/>
                </w:rPr>
                <w:id w:val="-51083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</w:t>
            </w:r>
            <w:proofErr w:type="gramStart"/>
            <w:r w:rsidRPr="00623383">
              <w:rPr>
                <w:rFonts w:ascii="Candara" w:hAnsi="Candara" w:cstheme="minorHAnsi"/>
              </w:rPr>
              <w:t>Criminal Charges?</w:t>
            </w:r>
            <w:proofErr w:type="gramEnd"/>
            <w:r w:rsidRPr="00623383">
              <w:rPr>
                <w:rFonts w:ascii="Candara" w:hAnsi="Candara" w:cstheme="minorHAnsi"/>
              </w:rPr>
              <w:t xml:space="preserve">  Please describe: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Aggression is: </w:t>
            </w:r>
            <w:sdt>
              <w:sdtPr>
                <w:rPr>
                  <w:rFonts w:ascii="Candara" w:hAnsi="Candara" w:cstheme="minorHAnsi"/>
                </w:rPr>
                <w:id w:val="-1841687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Impulsive </w:t>
            </w:r>
            <w:sdt>
              <w:sdtPr>
                <w:rPr>
                  <w:rFonts w:ascii="Candara" w:hAnsi="Candara" w:cstheme="minorHAnsi"/>
                </w:rPr>
                <w:id w:val="-108190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Planned </w:t>
            </w:r>
            <w:sdt>
              <w:sdtPr>
                <w:rPr>
                  <w:rFonts w:ascii="Candara" w:hAnsi="Candara" w:cstheme="minorHAnsi"/>
                </w:rPr>
                <w:id w:val="-159354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Instrumental </w:t>
            </w:r>
            <w:sdt>
              <w:sdtPr>
                <w:rPr>
                  <w:rFonts w:ascii="Candara" w:hAnsi="Candara" w:cstheme="minorHAnsi"/>
                </w:rPr>
                <w:id w:val="-302927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Triggered by Fearfulness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Where is the Client </w:t>
            </w:r>
            <w:r>
              <w:rPr>
                <w:rFonts w:ascii="Candara" w:hAnsi="Candara" w:cstheme="minorHAnsi"/>
              </w:rPr>
              <w:t xml:space="preserve">Aggressive: </w:t>
            </w:r>
            <w:r>
              <w:rPr>
                <w:rFonts w:ascii="Candara" w:hAnsi="Candara" w:cstheme="minorHAnsi"/>
                <w:u w:val="single"/>
              </w:rPr>
              <w:t xml:space="preserve">   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Known Triggers, Please Describe: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Main Targets of Aggression: </w:t>
            </w:r>
            <w:sdt>
              <w:sdtPr>
                <w:rPr>
                  <w:rFonts w:ascii="Candara" w:hAnsi="Candara" w:cstheme="minorHAnsi"/>
                </w:rPr>
                <w:id w:val="3193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Peers</w:t>
            </w:r>
            <w:r w:rsidRPr="00623383">
              <w:rPr>
                <w:rFonts w:ascii="Candara" w:hAnsi="Candara" w:cstheme="minorHAnsi"/>
              </w:rPr>
              <w:tab/>
            </w:r>
            <w:sdt>
              <w:sdtPr>
                <w:rPr>
                  <w:rFonts w:ascii="Candara" w:hAnsi="Candara" w:cstheme="minorHAnsi"/>
                </w:rPr>
                <w:id w:val="117785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Authority Figures</w:t>
            </w:r>
            <w:r w:rsidRPr="00623383">
              <w:rPr>
                <w:rFonts w:ascii="Candara" w:hAnsi="Candara" w:cstheme="minorHAnsi"/>
              </w:rPr>
              <w:tab/>
            </w:r>
            <w:sdt>
              <w:sdtPr>
                <w:rPr>
                  <w:rFonts w:ascii="Candara" w:hAnsi="Candara" w:cstheme="minorHAnsi"/>
                </w:rPr>
                <w:id w:val="-169953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Family Members   (Please be specific)</w:t>
            </w:r>
            <w:r>
              <w:rPr>
                <w:rFonts w:ascii="Candara" w:hAnsi="Candara" w:cstheme="minorHAnsi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Please Describe the Most Recent Episode of Aggression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</w:t>
            </w:r>
            <w:r>
              <w:rPr>
                <w:rFonts w:ascii="Candara" w:hAnsi="Candara" w:cstheme="minorHAnsi"/>
              </w:rPr>
              <w:t>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102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jc w:val="center"/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 xml:space="preserve">History of Self-Injurious/ Risky Behaviors </w:t>
            </w:r>
          </w:p>
        </w:tc>
      </w:tr>
      <w:tr w:rsidR="00623383" w:rsidRPr="00623383" w:rsidTr="00623383">
        <w:trPr>
          <w:trHeight w:val="1410"/>
        </w:trPr>
        <w:tc>
          <w:tcPr>
            <w:tcW w:w="10278" w:type="dxa"/>
            <w:tcBorders>
              <w:top w:val="single" w:sz="12" w:space="0" w:color="auto"/>
            </w:tcBorders>
          </w:tcPr>
          <w:tbl>
            <w:tblPr>
              <w:tblW w:w="9969" w:type="dxa"/>
              <w:tblInd w:w="106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67"/>
              <w:gridCol w:w="8402"/>
            </w:tblGrid>
            <w:tr w:rsidR="00623383" w:rsidRPr="00623383" w:rsidTr="00623383">
              <w:trPr>
                <w:trHeight w:hRule="exact" w:val="1765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Self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-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ju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Check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all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at 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ply: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192378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C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B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d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y 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20243865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C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on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eals Cutting- Indicated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Area 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3166384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O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ther Forms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of Self-Inju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(please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describe):  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Has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Self-Inju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y 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v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er Requir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 Medi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al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tt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ntion?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7985293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Yes 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628547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No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(Please</w:t>
                  </w:r>
                  <w:r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explain):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________________________________________________________________________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</w:p>
              </w:tc>
            </w:tr>
            <w:tr w:rsidR="00623383" w:rsidRPr="00623383" w:rsidTr="00623383">
              <w:trPr>
                <w:trHeight w:hRule="exact" w:val="1522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Suicidal</w:t>
                  </w:r>
                </w:p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C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ara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terist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ic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Check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all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at 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ply: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ab/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751767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Suicidal 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oughts 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3982467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Past Suicide Attempts  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6829573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Suici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d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 Plans (describe):  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Methods Us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in Pr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v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io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ttem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ts (describe):  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Were Att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mpts Planned: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2103071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245608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8398831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Som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times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960834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Do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’t k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ow</w:t>
                  </w:r>
                </w:p>
              </w:tc>
            </w:tr>
            <w:tr w:rsidR="00623383" w:rsidRPr="00623383" w:rsidTr="00623383">
              <w:trPr>
                <w:trHeight w:hRule="exact" w:val="2170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Homicidal</w:t>
                  </w:r>
                </w:p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C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ara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terist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ic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Check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all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t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at a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/>
                      <w:bCs/>
                      <w:sz w:val="20"/>
                      <w:szCs w:val="20"/>
                    </w:rPr>
                    <w:t>ply: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0086744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Homicidal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Thoughts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0985252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Pa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Attempts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to Harm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Oth</w:t>
                  </w:r>
                  <w:r w:rsidR="00623383"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rs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21278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Homicidal Plans (describe):  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Methods Us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in Pr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v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io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Attem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ts (please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describe): 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softHyphen/>
                    <w:t>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Were Att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mpts Planned: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2224976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9955755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824947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Som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times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7115731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Do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’t k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ow 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Does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C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nsum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 have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Access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to Weapons? 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3340680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s 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295675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No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P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lease 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Explain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:  ___________________________________________________________</w:t>
                  </w:r>
                </w:p>
              </w:tc>
            </w:tr>
            <w:tr w:rsidR="00623383" w:rsidRPr="00623383" w:rsidTr="00623383">
              <w:trPr>
                <w:trHeight w:hRule="exact" w:val="1522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Histo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y 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f 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WOL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u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wa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 f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om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me: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20315585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530851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No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Has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Run f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om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Prev</w:t>
                  </w:r>
                  <w:r w:rsidRPr="00623383">
                    <w:rPr>
                      <w:rFonts w:ascii="Candara" w:hAnsi="Candara" w:cstheme="minorHAnsi"/>
                      <w:bCs/>
                      <w:spacing w:val="-2"/>
                      <w:sz w:val="20"/>
                      <w:szCs w:val="20"/>
                    </w:rPr>
                    <w:t>i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us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P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c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ements: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18793151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s  </w:t>
                  </w: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8651712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No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  <w:u w:val="single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In the Pa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t </w:t>
                  </w:r>
                  <w:proofErr w:type="gramStart"/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ar</w:t>
                  </w:r>
                  <w:proofErr w:type="gramEnd"/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how M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ny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T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imes has C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n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umer Run? 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Cs/>
                      <w:sz w:val="20"/>
                      <w:szCs w:val="20"/>
                      <w:u w:val="single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Where Does </w:t>
                  </w:r>
                  <w:proofErr w:type="spellStart"/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He/She</w:t>
                  </w:r>
                  <w:proofErr w:type="spellEnd"/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 xml:space="preserve"> Go?</w:t>
                  </w:r>
                  <w:r w:rsidRPr="00623383">
                    <w:rPr>
                      <w:rFonts w:ascii="Candara" w:hAnsi="Candara" w:cstheme="minorHAnsi"/>
                      <w:bCs/>
                      <w:spacing w:val="-1"/>
                      <w:sz w:val="20"/>
                      <w:szCs w:val="20"/>
                    </w:rPr>
                    <w:t xml:space="preserve"> ______________________________________________________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H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o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w Long is Consumer Typic</w:t>
                  </w:r>
                  <w:r w:rsidRPr="00623383">
                    <w:rPr>
                      <w:rFonts w:ascii="Candara" w:hAnsi="Candara" w:cstheme="minorHAnsi"/>
                      <w:bCs/>
                      <w:spacing w:val="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bCs/>
                      <w:sz w:val="20"/>
                      <w:szCs w:val="20"/>
                    </w:rPr>
                    <w:t>lly AWOL? ________________________________________</w:t>
                  </w:r>
                </w:p>
              </w:tc>
            </w:tr>
            <w:tr w:rsidR="00623383" w:rsidRPr="00623383" w:rsidTr="00623383">
              <w:trPr>
                <w:trHeight w:hRule="exact" w:val="3142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Substance Abuse History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b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b/>
                      <w:sz w:val="20"/>
                      <w:szCs w:val="20"/>
                    </w:rPr>
                    <w:t>Check all that apply: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7853816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Marijuana          Frequency: ________________- 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989953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Cocaine             Frequency: ________________ -Last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4943753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Heroin/Opiates  Frequency: ________________- 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21285292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Amphetamines  Frequency: ________________- 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20573843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Inhalants            Frequency: ________________- 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809826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Hallucinogens   Frequency: ________________- 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1992522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Alcohol             Frequency: ________________- Last Used:  _____________________</w:t>
                  </w:r>
                </w:p>
                <w:p w:rsidR="00623383" w:rsidRPr="00623383" w:rsidRDefault="00F3122F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ascii="Candara" w:hAnsi="Candara" w:cstheme="minorHAnsi"/>
                        <w:sz w:val="20"/>
                        <w:szCs w:val="20"/>
                      </w:rPr>
                      <w:id w:val="-791125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Other:                Frequency: ________________- Last Used:  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Explain:   ________________________________________________________________</w:t>
                  </w:r>
                </w:p>
              </w:tc>
            </w:tr>
            <w:tr w:rsidR="00623383" w:rsidRPr="00623383" w:rsidTr="00623383">
              <w:trPr>
                <w:trHeight w:hRule="exact" w:val="1414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Sexual Behaviors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Describe any Sexualized Behaviors Exhibited by Consumer (i.e. peeping, sexual acting out, predatory behaviors, prostitution):  _________________________________________________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_____________________________________________________________________________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_____________________________________________________________________________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_____________________________________________________________________________</w:t>
                  </w:r>
                </w:p>
              </w:tc>
            </w:tr>
            <w:tr w:rsidR="00623383" w:rsidRPr="00623383" w:rsidTr="00623383">
              <w:trPr>
                <w:trHeight w:hRule="exact" w:val="1234"/>
              </w:trPr>
              <w:tc>
                <w:tcPr>
                  <w:tcW w:w="1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Psychotic Behaviors </w:t>
                  </w:r>
                </w:p>
              </w:tc>
              <w:tc>
                <w:tcPr>
                  <w:tcW w:w="8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Please Describe any Past/Present History of Psychosis:  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_____________________________________________________________________________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_____________________________________________________________________________ </w:t>
                  </w:r>
                </w:p>
                <w:p w:rsidR="00623383" w:rsidRPr="00623383" w:rsidRDefault="00623383" w:rsidP="00623383">
                  <w:pPr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_____________________________________________________________________________</w:t>
                  </w: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10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 xml:space="preserve">Section XI: Family Information </w:t>
            </w:r>
          </w:p>
        </w:tc>
      </w:tr>
      <w:tr w:rsidR="00623383" w:rsidRPr="00623383" w:rsidTr="00623383">
        <w:trPr>
          <w:trHeight w:val="60"/>
        </w:trPr>
        <w:tc>
          <w:tcPr>
            <w:tcW w:w="9864" w:type="dxa"/>
            <w:tcBorders>
              <w:top w:val="nil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  <w:b/>
              </w:rPr>
              <w:t>Biological Mother’s Name</w:t>
            </w:r>
            <w:r w:rsidRPr="00623383">
              <w:rPr>
                <w:rFonts w:ascii="Candara" w:hAnsi="Candara" w:cstheme="minorHAnsi"/>
              </w:rPr>
              <w:t xml:space="preserve">: </w:t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t>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Address:   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Telephone Number: Home:   _________________</w:t>
            </w:r>
            <w:proofErr w:type="spellStart"/>
            <w:r w:rsidRPr="00623383">
              <w:rPr>
                <w:rFonts w:ascii="Candara" w:hAnsi="Candara" w:cstheme="minorHAnsi"/>
              </w:rPr>
              <w:t>Work:_____________Cell</w:t>
            </w:r>
            <w:proofErr w:type="spellEnd"/>
            <w:r w:rsidRPr="00623383">
              <w:rPr>
                <w:rFonts w:ascii="Candara" w:hAnsi="Candara" w:cstheme="minorHAnsi"/>
              </w:rPr>
              <w:t>:___________________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Ethnicity:  _________</w:t>
            </w:r>
            <w:r w:rsidRPr="00623383">
              <w:rPr>
                <w:rFonts w:ascii="Candara" w:hAnsi="Candara" w:cstheme="minorHAnsi"/>
              </w:rPr>
              <w:tab/>
              <w:t xml:space="preserve">Education  Level:   </w:t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  <w:t xml:space="preserve">_________________ (Unknown </w:t>
            </w:r>
            <w:sdt>
              <w:sdtPr>
                <w:rPr>
                  <w:rFonts w:ascii="Candara" w:hAnsi="Candara" w:cstheme="minorHAnsi"/>
                </w:rPr>
                <w:id w:val="99699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>)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Criminal Record:  </w:t>
            </w:r>
            <w:sdt>
              <w:sdtPr>
                <w:rPr>
                  <w:rFonts w:ascii="Candara" w:hAnsi="Candara" w:cstheme="minorHAnsi"/>
                </w:rPr>
                <w:id w:val="-145517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Yes </w:t>
            </w:r>
            <w:sdt>
              <w:sdtPr>
                <w:rPr>
                  <w:rFonts w:ascii="Candara" w:hAnsi="Candara" w:cstheme="minorHAnsi"/>
                </w:rPr>
                <w:id w:val="-15823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No  </w:t>
            </w:r>
            <w:sdt>
              <w:sdtPr>
                <w:rPr>
                  <w:rFonts w:ascii="Candara" w:hAnsi="Candara" w:cstheme="minorHAnsi"/>
                </w:rPr>
                <w:id w:val="-122367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Unknown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  <w:b/>
              </w:rPr>
              <w:t>Biological Father’s Name</w:t>
            </w:r>
            <w:r w:rsidRPr="00623383">
              <w:rPr>
                <w:rFonts w:ascii="Candara" w:hAnsi="Candara" w:cstheme="minorHAnsi"/>
              </w:rPr>
              <w:t xml:space="preserve">:  ___________________________________________________________ 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Address:   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Telephone Numb</w:t>
            </w:r>
            <w:r w:rsidR="002E7714">
              <w:rPr>
                <w:rFonts w:ascii="Candara" w:hAnsi="Candara" w:cstheme="minorHAnsi"/>
              </w:rPr>
              <w:t xml:space="preserve">er: Home:   ________________  </w:t>
            </w:r>
            <w:r w:rsidRPr="00623383">
              <w:rPr>
                <w:rFonts w:ascii="Candara" w:hAnsi="Candara" w:cstheme="minorHAnsi"/>
              </w:rPr>
              <w:t>Work:</w:t>
            </w:r>
            <w:r w:rsidR="002E7714" w:rsidRPr="00623383">
              <w:rPr>
                <w:rFonts w:ascii="Candara" w:hAnsi="Candara" w:cstheme="minorHAnsi"/>
              </w:rPr>
              <w:t xml:space="preserve"> _________</w:t>
            </w:r>
            <w:r w:rsidR="002E7714">
              <w:rPr>
                <w:rFonts w:ascii="Candara" w:hAnsi="Candara" w:cstheme="minorHAnsi"/>
              </w:rPr>
              <w:t xml:space="preserve">  </w:t>
            </w:r>
            <w:r w:rsidRPr="00623383">
              <w:rPr>
                <w:rFonts w:ascii="Candara" w:hAnsi="Candara" w:cstheme="minorHAnsi"/>
              </w:rPr>
              <w:t>Cel</w:t>
            </w:r>
            <w:r w:rsidR="002E7714">
              <w:rPr>
                <w:rFonts w:ascii="Candara" w:hAnsi="Candara" w:cstheme="minorHAnsi"/>
              </w:rPr>
              <w:t>l: 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Ethnicity:  _________</w:t>
            </w:r>
            <w:r w:rsidRPr="00623383">
              <w:rPr>
                <w:rFonts w:ascii="Candara" w:hAnsi="Candara" w:cstheme="minorHAnsi"/>
              </w:rPr>
              <w:tab/>
              <w:t xml:space="preserve">Education  Level:   </w:t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</w:r>
            <w:r w:rsidRPr="00623383">
              <w:rPr>
                <w:rFonts w:ascii="Candara" w:hAnsi="Candara" w:cstheme="minorHAnsi"/>
              </w:rPr>
              <w:softHyphen/>
              <w:t xml:space="preserve">_________________ (Unknown </w:t>
            </w:r>
            <w:sdt>
              <w:sdtPr>
                <w:rPr>
                  <w:rFonts w:ascii="Candara" w:hAnsi="Candara" w:cstheme="minorHAnsi"/>
                </w:rPr>
                <w:id w:val="-193689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>)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Criminal Record:  </w:t>
            </w:r>
            <w:sdt>
              <w:sdtPr>
                <w:rPr>
                  <w:rFonts w:ascii="Candara" w:hAnsi="Candara" w:cstheme="minorHAnsi"/>
                </w:rPr>
                <w:id w:val="73242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Yes </w:t>
            </w:r>
            <w:sdt>
              <w:sdtPr>
                <w:rPr>
                  <w:rFonts w:ascii="Candara" w:hAnsi="Candara" w:cstheme="minorHAnsi"/>
                </w:rPr>
                <w:id w:val="-18255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No  </w:t>
            </w:r>
            <w:sdt>
              <w:sdtPr>
                <w:rPr>
                  <w:rFonts w:ascii="Candara" w:hAnsi="Candara" w:cstheme="minorHAnsi"/>
                </w:rPr>
                <w:id w:val="38168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Unknown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  <w:u w:val="single"/>
              </w:rPr>
            </w:pPr>
            <w:r w:rsidRPr="00623383">
              <w:rPr>
                <w:rFonts w:ascii="Candara" w:hAnsi="Candara" w:cstheme="minorHAnsi"/>
                <w:b/>
                <w:u w:val="single"/>
              </w:rPr>
              <w:t>Check all that apply:</w:t>
            </w:r>
          </w:p>
          <w:p w:rsidR="002E7714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Are Parents: </w:t>
            </w:r>
            <w:sdt>
              <w:sdtPr>
                <w:rPr>
                  <w:rFonts w:ascii="Candara" w:hAnsi="Candara" w:cstheme="minorHAnsi"/>
                </w:rPr>
                <w:id w:val="13738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Married </w:t>
            </w:r>
            <w:sdt>
              <w:sdtPr>
                <w:rPr>
                  <w:rFonts w:ascii="Candara" w:hAnsi="Candara" w:cstheme="minorHAnsi"/>
                </w:rPr>
                <w:id w:val="17045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Separated </w:t>
            </w:r>
            <w:sdt>
              <w:sdtPr>
                <w:rPr>
                  <w:rFonts w:ascii="Candara" w:hAnsi="Candara" w:cstheme="minorHAnsi"/>
                </w:rPr>
                <w:id w:val="184366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Divorced </w:t>
            </w:r>
            <w:sdt>
              <w:sdtPr>
                <w:rPr>
                  <w:rFonts w:ascii="Candara" w:hAnsi="Candara" w:cstheme="minorHAnsi"/>
                </w:rPr>
                <w:id w:val="-81587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Never Married </w:t>
            </w:r>
            <w:sdt>
              <w:sdtPr>
                <w:rPr>
                  <w:rFonts w:ascii="Candara" w:hAnsi="Candara" w:cstheme="minorHAnsi"/>
                </w:rPr>
                <w:id w:val="188390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>Deceased Mother</w:t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-155430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>Deceased Father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proofErr w:type="gramStart"/>
            <w:r w:rsidRPr="00623383">
              <w:rPr>
                <w:rFonts w:ascii="Candara" w:hAnsi="Candara" w:cstheme="minorHAnsi"/>
              </w:rPr>
              <w:t>Have Parental Rights Been Terminated</w:t>
            </w:r>
            <w:proofErr w:type="gramEnd"/>
            <w:r w:rsidRPr="00623383">
              <w:rPr>
                <w:rFonts w:ascii="Candara" w:hAnsi="Candara" w:cstheme="minorHAnsi"/>
              </w:rPr>
              <w:t xml:space="preserve">:   </w:t>
            </w:r>
            <w:sdt>
              <w:sdtPr>
                <w:rPr>
                  <w:rFonts w:ascii="Candara" w:hAnsi="Candara" w:cstheme="minorHAnsi"/>
                </w:rPr>
                <w:id w:val="-142540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Yes </w:t>
            </w:r>
            <w:sdt>
              <w:sdtPr>
                <w:rPr>
                  <w:rFonts w:ascii="Candara" w:hAnsi="Candara" w:cstheme="minorHAnsi"/>
                </w:rPr>
                <w:id w:val="112342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No  </w:t>
            </w:r>
            <w:r w:rsidRPr="00623383">
              <w:rPr>
                <w:rFonts w:ascii="Candara" w:hAnsi="Candara" w:cstheme="minorHAnsi"/>
              </w:rPr>
              <w:tab/>
              <w:t>If so, Who and</w:t>
            </w:r>
            <w:r w:rsidR="002E7714">
              <w:rPr>
                <w:rFonts w:ascii="Candara" w:hAnsi="Candara" w:cstheme="minorHAnsi"/>
              </w:rPr>
              <w:t xml:space="preserve"> When?  </w:t>
            </w: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</w:rPr>
              <w:t>Siblings: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3"/>
              <w:gridCol w:w="4305"/>
              <w:gridCol w:w="1080"/>
              <w:gridCol w:w="4233"/>
            </w:tblGrid>
            <w:tr w:rsidR="00623383" w:rsidRPr="00623383" w:rsidTr="00623383">
              <w:trPr>
                <w:gridBefore w:val="1"/>
                <w:wBefore w:w="123" w:type="dxa"/>
              </w:trPr>
              <w:tc>
                <w:tcPr>
                  <w:tcW w:w="430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b/>
                    </w:rPr>
                  </w:pPr>
                  <w:r w:rsidRPr="00623383">
                    <w:rPr>
                      <w:rFonts w:ascii="Candara" w:hAnsi="Candara" w:cstheme="minorHAnsi"/>
                      <w:b/>
                    </w:rPr>
                    <w:t xml:space="preserve">Name </w:t>
                  </w:r>
                </w:p>
              </w:tc>
              <w:tc>
                <w:tcPr>
                  <w:tcW w:w="1080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b/>
                    </w:rPr>
                  </w:pPr>
                  <w:r w:rsidRPr="00623383">
                    <w:rPr>
                      <w:rFonts w:ascii="Candara" w:hAnsi="Candara" w:cstheme="minorHAnsi"/>
                      <w:b/>
                    </w:rPr>
                    <w:t>Age</w:t>
                  </w:r>
                </w:p>
              </w:tc>
              <w:tc>
                <w:tcPr>
                  <w:tcW w:w="4233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b/>
                    </w:rPr>
                  </w:pPr>
                  <w:r w:rsidRPr="00623383">
                    <w:rPr>
                      <w:rFonts w:ascii="Candara" w:hAnsi="Candara" w:cstheme="minorHAnsi"/>
                      <w:b/>
                    </w:rPr>
                    <w:t>Gender</w:t>
                  </w:r>
                </w:p>
              </w:tc>
            </w:tr>
            <w:tr w:rsidR="00623383" w:rsidRPr="00623383" w:rsidTr="002E7714">
              <w:tc>
                <w:tcPr>
                  <w:tcW w:w="4428" w:type="dxa"/>
                  <w:gridSpan w:val="2"/>
                  <w:tcBorders>
                    <w:top w:val="single" w:sz="12" w:space="0" w:color="auto"/>
                  </w:tcBorders>
                </w:tcPr>
                <w:p w:rsid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  <w:p w:rsidR="002E7714" w:rsidRPr="00623383" w:rsidRDefault="002E7714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423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gridBefore w:val="1"/>
                <w:wBefore w:w="123" w:type="dxa"/>
              </w:trPr>
              <w:tc>
                <w:tcPr>
                  <w:tcW w:w="430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080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423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gridBefore w:val="1"/>
                <w:wBefore w:w="123" w:type="dxa"/>
              </w:trPr>
              <w:tc>
                <w:tcPr>
                  <w:tcW w:w="430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080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423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gridBefore w:val="1"/>
                <w:wBefore w:w="123" w:type="dxa"/>
              </w:trPr>
              <w:tc>
                <w:tcPr>
                  <w:tcW w:w="430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080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423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rPr>
                <w:gridBefore w:val="1"/>
                <w:wBefore w:w="123" w:type="dxa"/>
              </w:trPr>
              <w:tc>
                <w:tcPr>
                  <w:tcW w:w="4305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080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423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Are Siblings in Out-of-Home Placements?   </w:t>
            </w:r>
            <w:sdt>
              <w:sdtPr>
                <w:rPr>
                  <w:rFonts w:ascii="Candara" w:hAnsi="Candara" w:cstheme="minorHAnsi"/>
                </w:rPr>
                <w:id w:val="141597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Yes </w:t>
            </w:r>
            <w:sdt>
              <w:sdtPr>
                <w:rPr>
                  <w:rFonts w:ascii="Candara" w:hAnsi="Candara" w:cstheme="minorHAnsi"/>
                </w:rPr>
                <w:id w:val="1668902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No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If yes, please specify:</w:t>
            </w:r>
            <w:r w:rsidRPr="00623383">
              <w:rPr>
                <w:rFonts w:ascii="Candara" w:hAnsi="Candara" w:cstheme="minorHAnsi"/>
              </w:rPr>
              <w:tab/>
            </w:r>
            <w:sdt>
              <w:sdtPr>
                <w:rPr>
                  <w:rFonts w:ascii="Candara" w:hAnsi="Candara" w:cstheme="minorHAnsi"/>
                </w:rPr>
                <w:id w:val="11333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DSS Foster Care  </w:t>
            </w:r>
            <w:sdt>
              <w:sdtPr>
                <w:rPr>
                  <w:rFonts w:ascii="Candara" w:hAnsi="Candara" w:cstheme="minorHAnsi"/>
                </w:rPr>
                <w:id w:val="-169684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Relatives  </w:t>
            </w:r>
            <w:sdt>
              <w:sdtPr>
                <w:rPr>
                  <w:rFonts w:ascii="Candara" w:hAnsi="Candara" w:cstheme="minorHAnsi"/>
                </w:rPr>
                <w:id w:val="43094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Incarcerated  </w:t>
            </w:r>
            <w:sdt>
              <w:sdtPr>
                <w:rPr>
                  <w:rFonts w:ascii="Candara" w:hAnsi="Candara" w:cstheme="minorHAnsi"/>
                </w:rPr>
                <w:id w:val="-92015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Group Home  </w:t>
            </w:r>
            <w:sdt>
              <w:sdtPr>
                <w:rPr>
                  <w:rFonts w:ascii="Candara" w:hAnsi="Candara" w:cstheme="minorHAnsi"/>
                </w:rPr>
                <w:id w:val="55005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Other: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Explain:  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 xml:space="preserve">Section XII: Family Social History 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  <w:bCs/>
                <w:sz w:val="20"/>
                <w:szCs w:val="20"/>
              </w:rPr>
            </w:pP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Include description of 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s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>o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c</w:t>
            </w:r>
            <w:r w:rsidRPr="00623383">
              <w:rPr>
                <w:rFonts w:ascii="Candara" w:hAnsi="Candara" w:cstheme="minorHAnsi"/>
                <w:b/>
                <w:bCs/>
                <w:spacing w:val="-2"/>
                <w:sz w:val="20"/>
                <w:szCs w:val="20"/>
              </w:rPr>
              <w:t>i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al history,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and 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s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ignificant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fa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m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ily events l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e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ading up to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refe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r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ral,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and living</w:t>
            </w:r>
            <w:r w:rsidRPr="00623383">
              <w:rPr>
                <w:rFonts w:ascii="Candara" w:hAnsi="Candara" w:cstheme="minorHAnsi"/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ar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r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>a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ngement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prior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to referral. 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I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f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checked pl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e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>a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se 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e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>x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plain.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16"/>
              <w:gridCol w:w="4817"/>
            </w:tblGrid>
            <w:tr w:rsidR="00623383" w:rsidRPr="00623383" w:rsidTr="00623383">
              <w:tc>
                <w:tcPr>
                  <w:tcW w:w="4816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5129449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Criminal Activity</w:t>
                  </w:r>
                </w:p>
              </w:tc>
              <w:tc>
                <w:tcPr>
                  <w:tcW w:w="4817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9432922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Child Abuse</w:t>
                  </w:r>
                </w:p>
              </w:tc>
            </w:tr>
            <w:tr w:rsidR="00623383" w:rsidRPr="00623383" w:rsidTr="00623383">
              <w:tc>
                <w:tcPr>
                  <w:tcW w:w="4816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4490103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Inappropriate Sexual Behavior</w:t>
                  </w:r>
                </w:p>
              </w:tc>
              <w:tc>
                <w:tcPr>
                  <w:tcW w:w="4817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1828967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Treatment Disruption</w:t>
                  </w:r>
                </w:p>
              </w:tc>
            </w:tr>
            <w:tr w:rsidR="00623383" w:rsidRPr="00623383" w:rsidTr="00623383">
              <w:tc>
                <w:tcPr>
                  <w:tcW w:w="4816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8625769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Psychiatric Illness</w:t>
                  </w:r>
                </w:p>
              </w:tc>
              <w:tc>
                <w:tcPr>
                  <w:tcW w:w="4817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1500281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Substance Abuse</w:t>
                  </w:r>
                </w:p>
              </w:tc>
            </w:tr>
            <w:tr w:rsidR="00623383" w:rsidRPr="00623383" w:rsidTr="00623383">
              <w:tc>
                <w:tcPr>
                  <w:tcW w:w="4816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-17215118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Suicide</w:t>
                  </w:r>
                </w:p>
              </w:tc>
              <w:tc>
                <w:tcPr>
                  <w:tcW w:w="4817" w:type="dxa"/>
                </w:tcPr>
                <w:p w:rsidR="00623383" w:rsidRPr="00623383" w:rsidRDefault="00F3122F" w:rsidP="00623383">
                  <w:pPr>
                    <w:rPr>
                      <w:rFonts w:ascii="Candara" w:hAnsi="Candara" w:cstheme="minorHAnsi"/>
                    </w:rPr>
                  </w:pPr>
                  <w:sdt>
                    <w:sdtPr>
                      <w:rPr>
                        <w:rFonts w:ascii="Candara" w:hAnsi="Candara" w:cstheme="minorHAnsi"/>
                      </w:rPr>
                      <w:id w:val="18874556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23383" w:rsidRPr="00623383">
                        <w:rPr>
                          <w:rFonts w:ascii="MS Gothic" w:eastAsia="MS Gothic" w:hAnsi="MS Gothic" w:cs="MS Gothic" w:hint="eastAsia"/>
                        </w:rPr>
                        <w:t>☐</w:t>
                      </w:r>
                    </w:sdtContent>
                  </w:sdt>
                  <w:r w:rsidR="00623383" w:rsidRPr="00623383">
                    <w:rPr>
                      <w:rFonts w:ascii="Candara" w:hAnsi="Candara" w:cstheme="minorHAnsi"/>
                    </w:rPr>
                    <w:t xml:space="preserve"> Other:</w:t>
                  </w: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</w:t>
            </w:r>
            <w:r w:rsidR="002E7714">
              <w:rPr>
                <w:rFonts w:ascii="Candara" w:hAnsi="Candara" w:cstheme="minorHAnsi"/>
              </w:rPr>
              <w:t>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proofErr w:type="gramStart"/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If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oth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e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r pe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r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ti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n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ent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family hi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st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ory please do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c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ument sepa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r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>a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tely and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attach.</w:t>
            </w:r>
            <w:proofErr w:type="gramEnd"/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XIII:  Authorized Contacts/Resources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603"/>
              <w:gridCol w:w="1603"/>
              <w:gridCol w:w="1603"/>
              <w:gridCol w:w="1603"/>
              <w:gridCol w:w="1603"/>
              <w:gridCol w:w="1603"/>
            </w:tblGrid>
            <w:tr w:rsidR="00623383" w:rsidRPr="00623383" w:rsidTr="00623383"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Relation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hip</w:t>
                  </w:r>
                </w:p>
              </w:tc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Addre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>s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Telephone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Number</w:t>
                  </w:r>
                </w:p>
              </w:tc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Types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 xml:space="preserve"> 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of Contact</w:t>
                  </w:r>
                </w:p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 xml:space="preserve"> (</w:t>
                  </w:r>
                  <w:proofErr w:type="gramStart"/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supe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>r</w:t>
                  </w:r>
                  <w:r w:rsidRPr="00623383">
                    <w:rPr>
                      <w:rFonts w:ascii="Candara" w:hAnsi="Candara" w:cstheme="minorHAnsi"/>
                      <w:spacing w:val="1"/>
                      <w:sz w:val="20"/>
                      <w:szCs w:val="20"/>
                    </w:rPr>
                    <w:t>v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ised</w:t>
                  </w:r>
                  <w:proofErr w:type="gramEnd"/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, l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>e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tter, etc.)</w:t>
                  </w:r>
                </w:p>
              </w:tc>
              <w:tc>
                <w:tcPr>
                  <w:tcW w:w="160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D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>a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te of</w:t>
                  </w:r>
                </w:p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Release</w:t>
                  </w:r>
                  <w:r w:rsidRPr="00623383">
                    <w:rPr>
                      <w:rFonts w:ascii="Candara" w:hAnsi="Candara" w:cstheme="minorHAnsi"/>
                      <w:spacing w:val="-1"/>
                      <w:sz w:val="20"/>
                      <w:szCs w:val="20"/>
                    </w:rPr>
                    <w:t xml:space="preserve"> o</w:t>
                  </w: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f</w:t>
                  </w:r>
                </w:p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  <w:sz w:val="20"/>
                      <w:szCs w:val="20"/>
                    </w:rPr>
                  </w:pPr>
                  <w:r w:rsidRPr="00623383">
                    <w:rPr>
                      <w:rFonts w:ascii="Candara" w:hAnsi="Candara" w:cstheme="minorHAnsi"/>
                      <w:sz w:val="20"/>
                      <w:szCs w:val="20"/>
                    </w:rPr>
                    <w:t>Information</w:t>
                  </w:r>
                </w:p>
              </w:tc>
            </w:tr>
            <w:tr w:rsidR="00623383" w:rsidRPr="00623383" w:rsidTr="00623383">
              <w:tc>
                <w:tcPr>
                  <w:tcW w:w="160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  <w:tcBorders>
                    <w:top w:val="single" w:sz="12" w:space="0" w:color="auto"/>
                  </w:tcBorders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1603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  <w:b/>
                <w:bCs/>
                <w:sz w:val="20"/>
                <w:szCs w:val="20"/>
              </w:rPr>
            </w:pP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Special 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C</w:t>
            </w:r>
            <w:r w:rsidRPr="00623383">
              <w:rPr>
                <w:rFonts w:ascii="Candara" w:hAnsi="Candara" w:cstheme="minorHAnsi"/>
                <w:b/>
                <w:bCs/>
                <w:spacing w:val="1"/>
                <w:sz w:val="20"/>
                <w:szCs w:val="20"/>
              </w:rPr>
              <w:t>o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ndit</w:t>
            </w:r>
            <w:r w:rsidRPr="00623383">
              <w:rPr>
                <w:rFonts w:ascii="Candara" w:hAnsi="Candara" w:cstheme="minorHAnsi"/>
                <w:b/>
                <w:bCs/>
                <w:spacing w:val="-2"/>
                <w:sz w:val="20"/>
                <w:szCs w:val="20"/>
              </w:rPr>
              <w:t>i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ons/Re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>s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trictions for</w:t>
            </w:r>
            <w:r w:rsidRPr="00623383">
              <w:rPr>
                <w:rFonts w:ascii="Candara" w:hAnsi="Candara" w:cstheme="minorHAnsi"/>
                <w:b/>
                <w:bCs/>
                <w:spacing w:val="-1"/>
                <w:sz w:val="20"/>
                <w:szCs w:val="20"/>
              </w:rPr>
              <w:t xml:space="preserve"> Home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V</w:t>
            </w:r>
            <w:r w:rsidRPr="00623383">
              <w:rPr>
                <w:rFonts w:ascii="Candara" w:hAnsi="Candara" w:cstheme="minorHAnsi"/>
                <w:b/>
                <w:bCs/>
                <w:spacing w:val="-2"/>
                <w:sz w:val="20"/>
                <w:szCs w:val="20"/>
              </w:rPr>
              <w:t>i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sits</w:t>
            </w:r>
            <w:proofErr w:type="gramStart"/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?_</w:t>
            </w:r>
            <w:proofErr w:type="gramEnd"/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>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</w:t>
            </w:r>
          </w:p>
          <w:p w:rsidR="00F3122F" w:rsidRDefault="00F3122F" w:rsidP="00623383">
            <w:pPr>
              <w:rPr>
                <w:rFonts w:ascii="Candara" w:hAnsi="Candara" w:cstheme="minorHAnsi"/>
              </w:rPr>
            </w:pPr>
            <w:r>
              <w:rPr>
                <w:rFonts w:ascii="Candara" w:hAnsi="Candara" w:cstheme="minorHAnsi"/>
              </w:rPr>
              <w:t>What distance is family willing/able to travel to be involved in son/daughter’s treatment: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</w:t>
            </w:r>
            <w:r w:rsidR="00F3122F">
              <w:rPr>
                <w:rFonts w:ascii="Candara" w:hAnsi="Candara" w:cstheme="minorHAnsi"/>
              </w:rPr>
              <w:t xml:space="preserve">Preference for Treatment Location/Area: </w:t>
            </w:r>
            <w:r w:rsidRPr="00623383">
              <w:rPr>
                <w:rFonts w:ascii="Candara" w:hAnsi="Candara" w:cstheme="minorHAnsi"/>
              </w:rPr>
              <w:t>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64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XIV:  School Information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Last School Enrolled: ___________________________  District:  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2E7714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Grade: ______   Special Classes:  </w:t>
            </w:r>
            <w:sdt>
              <w:sdtPr>
                <w:rPr>
                  <w:rFonts w:ascii="Candara" w:hAnsi="Candara" w:cstheme="minorHAnsi"/>
                </w:rPr>
                <w:id w:val="-51793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EH  </w:t>
            </w:r>
            <w:sdt>
              <w:sdtPr>
                <w:rPr>
                  <w:rFonts w:ascii="Candara" w:hAnsi="Candara" w:cstheme="minorHAnsi"/>
                </w:rPr>
                <w:id w:val="975645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LD </w:t>
            </w:r>
            <w:sdt>
              <w:sdtPr>
                <w:rPr>
                  <w:rFonts w:ascii="Candara" w:hAnsi="Candara" w:cstheme="minorHAnsi"/>
                </w:rPr>
                <w:id w:val="-50522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Resource </w:t>
            </w:r>
            <w:sdt>
              <w:sdtPr>
                <w:rPr>
                  <w:rFonts w:ascii="Candara" w:hAnsi="Candara" w:cstheme="minorHAnsi"/>
                </w:rPr>
                <w:id w:val="600309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BEH  </w:t>
            </w:r>
            <w:sdt>
              <w:sdtPr>
                <w:rPr>
                  <w:rFonts w:ascii="Candara" w:hAnsi="Candara" w:cstheme="minorHAnsi"/>
                </w:rPr>
                <w:id w:val="147055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Homebound </w:t>
            </w:r>
          </w:p>
          <w:p w:rsidR="00623383" w:rsidRPr="00623383" w:rsidRDefault="00F3122F" w:rsidP="00623383">
            <w:pPr>
              <w:rPr>
                <w:rFonts w:ascii="Candara" w:hAnsi="Candara" w:cstheme="minorHAnsi"/>
              </w:rPr>
            </w:pPr>
            <w:sdt>
              <w:sdtPr>
                <w:rPr>
                  <w:rFonts w:ascii="Candara" w:hAnsi="Candara" w:cstheme="minorHAnsi"/>
                </w:rPr>
                <w:id w:val="-136166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</w:rPr>
              <w:t>Other:  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2E7714" w:rsidRDefault="00623383" w:rsidP="00623383">
            <w:pPr>
              <w:rPr>
                <w:rFonts w:ascii="Candara" w:hAnsi="Candara" w:cstheme="minorHAnsi"/>
              </w:rPr>
            </w:pPr>
            <w:proofErr w:type="gramStart"/>
            <w:r w:rsidRPr="00623383">
              <w:rPr>
                <w:rFonts w:ascii="Candara" w:hAnsi="Candara" w:cstheme="minorHAnsi"/>
              </w:rPr>
              <w:t>Any History of Truancy?</w:t>
            </w:r>
            <w:proofErr w:type="gramEnd"/>
            <w:r w:rsidRPr="00623383">
              <w:rPr>
                <w:rFonts w:ascii="Candara" w:hAnsi="Candara" w:cstheme="minorHAnsi"/>
              </w:rPr>
              <w:t xml:space="preserve">  </w:t>
            </w:r>
            <w:sdt>
              <w:sdtPr>
                <w:rPr>
                  <w:rFonts w:ascii="Candara" w:hAnsi="Candara" w:cstheme="minorHAnsi"/>
                </w:rPr>
                <w:id w:val="-202925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Yes  </w:t>
            </w:r>
            <w:sdt>
              <w:sdtPr>
                <w:rPr>
                  <w:rFonts w:ascii="Candara" w:hAnsi="Candara" w:cstheme="minorHAnsi"/>
                </w:rPr>
                <w:id w:val="-49333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No    Grade(s) Repeated: _______    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proofErr w:type="gramStart"/>
            <w:r w:rsidRPr="00623383">
              <w:rPr>
                <w:rFonts w:ascii="Candara" w:hAnsi="Candara" w:cstheme="minorHAnsi"/>
              </w:rPr>
              <w:t>Current IEP?</w:t>
            </w:r>
            <w:proofErr w:type="gramEnd"/>
            <w:r w:rsidRPr="00623383">
              <w:rPr>
                <w:rFonts w:ascii="Candara" w:hAnsi="Candara" w:cstheme="minorHAnsi"/>
              </w:rPr>
              <w:t xml:space="preserve"> </w:t>
            </w:r>
            <w:sdt>
              <w:sdtPr>
                <w:rPr>
                  <w:rFonts w:ascii="Candara" w:hAnsi="Candara" w:cstheme="minorHAnsi"/>
                </w:rPr>
                <w:id w:val="137489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Yes  </w:t>
            </w:r>
            <w:sdt>
              <w:sdtPr>
                <w:rPr>
                  <w:rFonts w:ascii="Candara" w:hAnsi="Candara" w:cstheme="minorHAnsi"/>
                </w:rPr>
                <w:id w:val="40311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No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ab/>
            </w:r>
            <w:r w:rsidRPr="00623383">
              <w:rPr>
                <w:rFonts w:ascii="Candara" w:hAnsi="Candara" w:cstheme="minorHAnsi"/>
              </w:rPr>
              <w:tab/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Suspensions/Expulsions: 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64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XV:  Agency/Provider Involvement</w:t>
            </w:r>
          </w:p>
        </w:tc>
      </w:tr>
      <w:tr w:rsidR="00623383" w:rsidRPr="00623383" w:rsidTr="00623383">
        <w:trPr>
          <w:trHeight w:val="1212"/>
        </w:trPr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Indicate all agencies currently involved:</w:t>
            </w:r>
          </w:p>
          <w:p w:rsidR="00623383" w:rsidRPr="00623383" w:rsidRDefault="00F3122F" w:rsidP="00623383">
            <w:pPr>
              <w:tabs>
                <w:tab w:val="left" w:pos="1098"/>
                <w:tab w:val="left" w:pos="3708"/>
                <w:tab w:val="left" w:pos="4608"/>
                <w:tab w:val="left" w:pos="7308"/>
              </w:tabs>
              <w:spacing w:line="276" w:lineRule="auto"/>
              <w:ind w:left="115"/>
              <w:rPr>
                <w:rFonts w:ascii="Candara" w:hAnsi="Candara" w:cstheme="minorHAnsi"/>
                <w:sz w:val="20"/>
                <w:szCs w:val="20"/>
              </w:rPr>
            </w:pPr>
            <w:sdt>
              <w:sdtPr>
                <w:rPr>
                  <w:rFonts w:ascii="Candara" w:hAnsi="Candara" w:cstheme="minorHAnsi"/>
                </w:rPr>
                <w:id w:val="95275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 xml:space="preserve"> DSS_______________    </w:t>
            </w:r>
            <w:sdt>
              <w:sdtPr>
                <w:rPr>
                  <w:rFonts w:ascii="Candara" w:hAnsi="Candara" w:cstheme="minorHAnsi"/>
                </w:rPr>
                <w:id w:val="170543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 xml:space="preserve"> Mental Health Provider _________________     </w:t>
            </w:r>
            <w:sdt>
              <w:sdtPr>
                <w:rPr>
                  <w:rFonts w:ascii="Candara" w:hAnsi="Candara" w:cstheme="minorHAnsi"/>
                </w:rPr>
                <w:id w:val="27638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 xml:space="preserve"> DJJ_______________</w:t>
            </w:r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ab/>
            </w:r>
          </w:p>
          <w:p w:rsidR="00623383" w:rsidRPr="00623383" w:rsidRDefault="00F3122F" w:rsidP="00623383">
            <w:pPr>
              <w:tabs>
                <w:tab w:val="left" w:pos="1098"/>
                <w:tab w:val="left" w:pos="3708"/>
                <w:tab w:val="left" w:pos="4608"/>
                <w:tab w:val="left" w:pos="7308"/>
              </w:tabs>
              <w:ind w:left="115"/>
              <w:rPr>
                <w:rFonts w:ascii="Candara" w:hAnsi="Candara" w:cstheme="minorHAnsi"/>
                <w:sz w:val="20"/>
                <w:szCs w:val="20"/>
              </w:rPr>
            </w:pPr>
            <w:sdt>
              <w:sdtPr>
                <w:rPr>
                  <w:rFonts w:ascii="Candara" w:hAnsi="Candara" w:cstheme="minorHAnsi"/>
                </w:rPr>
                <w:id w:val="175254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 xml:space="preserve"> Vocational  Rehabilitation________________</w:t>
            </w:r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ab/>
            </w:r>
            <w:sdt>
              <w:sdtPr>
                <w:rPr>
                  <w:rFonts w:ascii="Candara" w:hAnsi="Candara" w:cstheme="minorHAnsi"/>
                </w:rPr>
                <w:id w:val="-327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383"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3383" w:rsidRPr="00623383">
              <w:rPr>
                <w:rFonts w:ascii="Candara" w:hAnsi="Candara" w:cstheme="minorHAnsi"/>
                <w:sz w:val="20"/>
                <w:szCs w:val="20"/>
              </w:rPr>
              <w:t xml:space="preserve"> Other: 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ab/>
            </w: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p w:rsidR="00623383" w:rsidRPr="00623383" w:rsidRDefault="00623383" w:rsidP="00623383">
      <w:pPr>
        <w:rPr>
          <w:rFonts w:ascii="Candara" w:hAnsi="Candara" w:cstheme="minorHAnsi"/>
        </w:rPr>
      </w:pPr>
    </w:p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623383" w:rsidRPr="00623383" w:rsidTr="002E7714">
        <w:tc>
          <w:tcPr>
            <w:tcW w:w="102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XVI:  Court History</w:t>
            </w:r>
          </w:p>
        </w:tc>
      </w:tr>
      <w:tr w:rsidR="00623383" w:rsidRPr="00623383" w:rsidTr="002E7714">
        <w:tc>
          <w:tcPr>
            <w:tcW w:w="10278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Does Consumer Have a Criminal Record?</w:t>
            </w:r>
            <w:r w:rsidRPr="00623383">
              <w:rPr>
                <w:rFonts w:ascii="Candara" w:hAnsi="Candara" w:cstheme="minorHAnsi"/>
              </w:rPr>
              <w:tab/>
              <w:t xml:space="preserve"> </w:t>
            </w:r>
            <w:sdt>
              <w:sdtPr>
                <w:rPr>
                  <w:rFonts w:ascii="Candara" w:hAnsi="Candara" w:cstheme="minorHAnsi"/>
                </w:rPr>
                <w:id w:val="50139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Yes</w:t>
            </w:r>
            <w:r w:rsidRPr="00623383">
              <w:rPr>
                <w:rFonts w:ascii="Candara" w:hAnsi="Candara" w:cstheme="minorHAnsi"/>
              </w:rPr>
              <w:tab/>
            </w:r>
            <w:sdt>
              <w:sdtPr>
                <w:rPr>
                  <w:rFonts w:ascii="Candara" w:hAnsi="Candara" w:cstheme="minorHAnsi"/>
                </w:rPr>
                <w:id w:val="-10389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No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211"/>
              <w:gridCol w:w="3211"/>
              <w:gridCol w:w="3211"/>
            </w:tblGrid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Offenses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Conviction Dates</w:t>
                  </w: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jc w:val="center"/>
                    <w:rPr>
                      <w:rFonts w:ascii="Candara" w:hAnsi="Candara" w:cstheme="minorHAnsi"/>
                    </w:rPr>
                  </w:pPr>
                  <w:r w:rsidRPr="00623383">
                    <w:rPr>
                      <w:rFonts w:ascii="Candara" w:hAnsi="Candara" w:cstheme="minorHAnsi"/>
                    </w:rPr>
                    <w:t>Tried as Juvenile or Adult</w:t>
                  </w: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  <w:tr w:rsidR="00623383" w:rsidRPr="00623383" w:rsidTr="00623383"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  <w:tc>
                <w:tcPr>
                  <w:tcW w:w="3211" w:type="dxa"/>
                </w:tcPr>
                <w:p w:rsidR="00623383" w:rsidRPr="00623383" w:rsidRDefault="00623383" w:rsidP="00623383">
                  <w:pPr>
                    <w:rPr>
                      <w:rFonts w:ascii="Candara" w:hAnsi="Candara" w:cstheme="minorHAnsi"/>
                    </w:rPr>
                  </w:pPr>
                </w:p>
              </w:tc>
            </w:tr>
          </w:tbl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  <w:bCs/>
                <w:sz w:val="20"/>
                <w:szCs w:val="20"/>
              </w:rPr>
            </w:pPr>
            <w:r w:rsidRPr="00623383">
              <w:rPr>
                <w:rFonts w:ascii="Candara" w:hAnsi="Candara" w:cstheme="minorHAnsi"/>
              </w:rPr>
              <w:t>Pending Charges:  _______________________________________________________________</w:t>
            </w:r>
            <w:r w:rsidRPr="00623383">
              <w:rPr>
                <w:rFonts w:ascii="Candara" w:hAnsi="Candara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b/>
                <w:bCs/>
                <w:sz w:val="20"/>
                <w:szCs w:val="20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  <w:bCs/>
              </w:rPr>
            </w:pPr>
            <w:r w:rsidRPr="00623383">
              <w:rPr>
                <w:rFonts w:ascii="Candara" w:hAnsi="Candara" w:cstheme="minorHAnsi"/>
                <w:bCs/>
              </w:rPr>
              <w:t>Is Consumer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 xml:space="preserve"> </w:t>
            </w:r>
            <w:r w:rsidRPr="00623383">
              <w:rPr>
                <w:rFonts w:ascii="Candara" w:hAnsi="Candara" w:cstheme="minorHAnsi"/>
                <w:bCs/>
              </w:rPr>
              <w:t>on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 xml:space="preserve"> </w:t>
            </w:r>
            <w:r w:rsidRPr="00623383">
              <w:rPr>
                <w:rFonts w:ascii="Candara" w:hAnsi="Candara" w:cstheme="minorHAnsi"/>
                <w:bCs/>
              </w:rPr>
              <w:t>Probation?</w:t>
            </w:r>
            <w:r w:rsidRPr="00623383">
              <w:rPr>
                <w:rFonts w:ascii="Candara" w:hAnsi="Candara" w:cstheme="minorHAnsi"/>
                <w:bCs/>
                <w:spacing w:val="1"/>
              </w:rPr>
              <w:t xml:space="preserve"> </w:t>
            </w:r>
            <w:sdt>
              <w:sdtPr>
                <w:rPr>
                  <w:rFonts w:ascii="Candara" w:hAnsi="Candara" w:cstheme="minorHAnsi"/>
                </w:rPr>
                <w:id w:val="181752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 xml:space="preserve">Yes  </w:t>
            </w:r>
            <w:sdt>
              <w:sdtPr>
                <w:rPr>
                  <w:rFonts w:ascii="Candara" w:hAnsi="Candara" w:cstheme="minorHAnsi"/>
                </w:rPr>
                <w:id w:val="131753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No</w:t>
            </w:r>
            <w:r w:rsidRPr="00623383">
              <w:rPr>
                <w:rFonts w:ascii="Candara" w:hAnsi="Candara" w:cstheme="minorHAnsi"/>
                <w:bCs/>
              </w:rPr>
              <w:t xml:space="preserve">   Name and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 xml:space="preserve"> </w:t>
            </w:r>
            <w:r w:rsidRPr="00623383">
              <w:rPr>
                <w:rFonts w:ascii="Candara" w:hAnsi="Candara" w:cstheme="minorHAnsi"/>
                <w:bCs/>
              </w:rPr>
              <w:t>Contact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>: ____________________________</w:t>
            </w:r>
            <w:r w:rsidRPr="00623383">
              <w:rPr>
                <w:rFonts w:ascii="Candara" w:hAnsi="Candara" w:cstheme="minorHAnsi"/>
                <w:bCs/>
              </w:rPr>
              <w:t xml:space="preserve"> 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  <w:bCs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  <w:bCs/>
              </w:rPr>
              <w:t>Is Plac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>e</w:t>
            </w:r>
            <w:r w:rsidRPr="00623383">
              <w:rPr>
                <w:rFonts w:ascii="Candara" w:hAnsi="Candara" w:cstheme="minorHAnsi"/>
                <w:bCs/>
              </w:rPr>
              <w:t xml:space="preserve">ment 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>C</w:t>
            </w:r>
            <w:r w:rsidRPr="00623383">
              <w:rPr>
                <w:rFonts w:ascii="Candara" w:hAnsi="Candara" w:cstheme="minorHAnsi"/>
                <w:bCs/>
                <w:spacing w:val="1"/>
              </w:rPr>
              <w:t>o</w:t>
            </w:r>
            <w:r w:rsidRPr="00623383">
              <w:rPr>
                <w:rFonts w:ascii="Candara" w:hAnsi="Candara" w:cstheme="minorHAnsi"/>
                <w:bCs/>
              </w:rPr>
              <w:t>u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>r</w:t>
            </w:r>
            <w:r w:rsidRPr="00623383">
              <w:rPr>
                <w:rFonts w:ascii="Candara" w:hAnsi="Candara" w:cstheme="minorHAnsi"/>
                <w:bCs/>
              </w:rPr>
              <w:t>t</w:t>
            </w:r>
            <w:r w:rsidRPr="00623383">
              <w:rPr>
                <w:rFonts w:ascii="Candara" w:hAnsi="Candara" w:cstheme="minorHAnsi"/>
                <w:bCs/>
                <w:spacing w:val="-1"/>
              </w:rPr>
              <w:t xml:space="preserve"> O</w:t>
            </w:r>
            <w:r w:rsidRPr="00623383">
              <w:rPr>
                <w:rFonts w:ascii="Candara" w:hAnsi="Candara" w:cstheme="minorHAnsi"/>
                <w:bCs/>
              </w:rPr>
              <w:t>rdered?</w:t>
            </w:r>
            <w:r w:rsidRPr="00623383">
              <w:rPr>
                <w:rFonts w:ascii="Candara" w:hAnsi="Candara" w:cstheme="minorHAnsi"/>
              </w:rPr>
              <w:t xml:space="preserve"> </w:t>
            </w:r>
            <w:sdt>
              <w:sdtPr>
                <w:rPr>
                  <w:rFonts w:ascii="Candara" w:hAnsi="Candara" w:cstheme="minorHAnsi"/>
                </w:rPr>
                <w:id w:val="-76707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 xml:space="preserve">Yes  </w:t>
            </w:r>
            <w:sdt>
              <w:sdtPr>
                <w:rPr>
                  <w:rFonts w:ascii="Candara" w:hAnsi="Candara" w:cstheme="minorHAnsi"/>
                </w:rPr>
                <w:id w:val="179039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  <w:sz w:val="20"/>
                <w:szCs w:val="20"/>
              </w:rPr>
              <w:t xml:space="preserve"> </w:t>
            </w:r>
            <w:r w:rsidRPr="00623383">
              <w:rPr>
                <w:rFonts w:ascii="Candara" w:hAnsi="Candara" w:cstheme="minorHAnsi"/>
              </w:rPr>
              <w:t>No</w:t>
            </w:r>
            <w:r w:rsidRPr="00623383">
              <w:rPr>
                <w:rFonts w:ascii="Candara" w:hAnsi="Candara" w:cstheme="minorHAnsi"/>
                <w:bCs/>
              </w:rPr>
              <w:t xml:space="preserve">   </w:t>
            </w:r>
            <w:r w:rsidRPr="00623383">
              <w:rPr>
                <w:rFonts w:ascii="Candara" w:hAnsi="Candara" w:cstheme="minorHAnsi"/>
                <w:b/>
                <w:bCs/>
              </w:rPr>
              <w:t>(If “Yes,</w:t>
            </w:r>
            <w:r w:rsidRPr="00623383">
              <w:rPr>
                <w:rFonts w:ascii="Candara" w:hAnsi="Candara" w:cstheme="minorHAnsi"/>
                <w:b/>
                <w:bCs/>
                <w:spacing w:val="-1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</w:rPr>
              <w:t>attach court</w:t>
            </w:r>
            <w:r w:rsidRPr="00623383">
              <w:rPr>
                <w:rFonts w:ascii="Candara" w:hAnsi="Candara" w:cstheme="minorHAnsi"/>
                <w:b/>
                <w:bCs/>
                <w:spacing w:val="-1"/>
              </w:rPr>
              <w:t xml:space="preserve"> </w:t>
            </w:r>
            <w:r w:rsidRPr="00623383">
              <w:rPr>
                <w:rFonts w:ascii="Candara" w:hAnsi="Candara" w:cstheme="minorHAnsi"/>
                <w:b/>
                <w:bCs/>
              </w:rPr>
              <w:t>orde</w:t>
            </w:r>
            <w:r w:rsidRPr="00623383">
              <w:rPr>
                <w:rFonts w:ascii="Candara" w:hAnsi="Candara" w:cstheme="minorHAnsi"/>
                <w:b/>
                <w:bCs/>
                <w:spacing w:val="-1"/>
              </w:rPr>
              <w:t>r</w:t>
            </w:r>
            <w:r w:rsidRPr="00623383">
              <w:rPr>
                <w:rFonts w:ascii="Candara" w:hAnsi="Candara" w:cstheme="minorHAnsi"/>
                <w:b/>
                <w:bCs/>
              </w:rPr>
              <w:t>)</w:t>
            </w:r>
            <w:r w:rsidRPr="00623383">
              <w:rPr>
                <w:rFonts w:ascii="Candara" w:hAnsi="Candara" w:cstheme="minorHAnsi"/>
                <w:b/>
              </w:rPr>
              <w:tab/>
            </w: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6"/>
      </w:tblGrid>
      <w:tr w:rsidR="00623383" w:rsidRPr="00623383" w:rsidTr="00623383">
        <w:tc>
          <w:tcPr>
            <w:tcW w:w="9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  <w:b/>
              </w:rPr>
            </w:pPr>
            <w:r w:rsidRPr="00623383">
              <w:rPr>
                <w:rFonts w:ascii="Candara" w:hAnsi="Candara" w:cstheme="minorHAnsi"/>
                <w:b/>
              </w:rPr>
              <w:t>Section XVII:  Final Comments</w:t>
            </w:r>
          </w:p>
        </w:tc>
      </w:tr>
      <w:tr w:rsidR="00623383" w:rsidRPr="00623383" w:rsidTr="00623383">
        <w:tc>
          <w:tcPr>
            <w:tcW w:w="9864" w:type="dxa"/>
            <w:tcBorders>
              <w:top w:val="single" w:sz="12" w:space="0" w:color="auto"/>
            </w:tcBorders>
          </w:tcPr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Estimated Length of Stay:   </w:t>
            </w:r>
            <w:sdt>
              <w:sdtPr>
                <w:rPr>
                  <w:rFonts w:ascii="Candara" w:hAnsi="Candara" w:cstheme="minorHAnsi"/>
                </w:rPr>
                <w:id w:val="104911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90 Days    </w:t>
            </w:r>
            <w:sdt>
              <w:sdtPr>
                <w:rPr>
                  <w:rFonts w:ascii="Candara" w:hAnsi="Candara" w:cstheme="minorHAnsi"/>
                </w:rPr>
                <w:id w:val="-188085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180 Days    </w:t>
            </w:r>
            <w:sdt>
              <w:sdtPr>
                <w:rPr>
                  <w:rFonts w:ascii="Candara" w:hAnsi="Candara" w:cstheme="minorHAnsi"/>
                </w:rPr>
                <w:id w:val="41321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270 Days    </w:t>
            </w:r>
            <w:sdt>
              <w:sdtPr>
                <w:rPr>
                  <w:rFonts w:ascii="Candara" w:hAnsi="Candara" w:cstheme="minorHAnsi"/>
                </w:rPr>
                <w:id w:val="84351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360 Days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  <w:b/>
                <w:u w:val="single"/>
              </w:rPr>
              <w:t>Check All That Apply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 xml:space="preserve">Anticipated Discharge Plan:   </w:t>
            </w:r>
            <w:sdt>
              <w:sdtPr>
                <w:rPr>
                  <w:rFonts w:ascii="Candara" w:hAnsi="Candara" w:cstheme="minorHAnsi"/>
                </w:rPr>
                <w:id w:val="-84624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Return Home   </w:t>
            </w:r>
            <w:sdt>
              <w:sdtPr>
                <w:rPr>
                  <w:rFonts w:ascii="Candara" w:hAnsi="Candara" w:cstheme="minorHAnsi"/>
                </w:rPr>
                <w:id w:val="133681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 Step Down Placement   </w:t>
            </w:r>
            <w:sdt>
              <w:sdtPr>
                <w:rPr>
                  <w:rFonts w:ascii="Candara" w:hAnsi="Candara" w:cstheme="minorHAnsi"/>
                </w:rPr>
                <w:id w:val="-1807384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3383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623383">
              <w:rPr>
                <w:rFonts w:ascii="Candara" w:hAnsi="Candara" w:cstheme="minorHAnsi"/>
              </w:rPr>
              <w:t xml:space="preserve">   Community Supports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E7714">
              <w:rPr>
                <w:rFonts w:ascii="Candara" w:hAnsi="Candara" w:cstheme="minorHAnsi"/>
              </w:rPr>
              <w:t>_____________________________</w:t>
            </w:r>
          </w:p>
          <w:p w:rsidR="00623383" w:rsidRPr="00623383" w:rsidRDefault="00623383" w:rsidP="00623383">
            <w:pPr>
              <w:rPr>
                <w:rFonts w:ascii="Candara" w:hAnsi="Candara" w:cstheme="minorHAnsi"/>
              </w:rPr>
            </w:pPr>
            <w:r w:rsidRPr="00623383">
              <w:rPr>
                <w:rFonts w:ascii="Candara" w:hAnsi="Candara" w:cstheme="minorHAns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E7714">
              <w:rPr>
                <w:rFonts w:ascii="Candara" w:hAnsi="Candara" w:cstheme="minorHAnsi"/>
              </w:rPr>
              <w:t>____________</w:t>
            </w:r>
          </w:p>
        </w:tc>
      </w:tr>
    </w:tbl>
    <w:p w:rsidR="00623383" w:rsidRPr="00623383" w:rsidRDefault="00623383" w:rsidP="00623383">
      <w:pPr>
        <w:rPr>
          <w:rFonts w:ascii="Candara" w:hAnsi="Candara" w:cstheme="minorHAnsi"/>
        </w:rPr>
      </w:pPr>
    </w:p>
    <w:p w:rsidR="00623383" w:rsidRPr="00623383" w:rsidRDefault="00623383" w:rsidP="00623383">
      <w:pPr>
        <w:rPr>
          <w:rFonts w:ascii="Candara" w:hAnsi="Candara" w:cstheme="minorHAnsi"/>
          <w:b/>
        </w:rPr>
      </w:pPr>
      <w:r w:rsidRPr="00623383">
        <w:rPr>
          <w:rFonts w:ascii="Candara" w:hAnsi="Candara" w:cstheme="minorHAnsi"/>
          <w:b/>
        </w:rPr>
        <w:t>Signatures:</w:t>
      </w:r>
    </w:p>
    <w:p w:rsidR="00623383" w:rsidRPr="00623383" w:rsidRDefault="00623383" w:rsidP="00623383">
      <w:pPr>
        <w:pBdr>
          <w:bottom w:val="single" w:sz="12" w:space="1" w:color="auto"/>
        </w:pBdr>
        <w:rPr>
          <w:rFonts w:ascii="Candara" w:hAnsi="Candara" w:cstheme="minorHAnsi"/>
          <w:b/>
        </w:rPr>
      </w:pPr>
    </w:p>
    <w:p w:rsidR="00623383" w:rsidRPr="00623383" w:rsidRDefault="00623383" w:rsidP="00623383">
      <w:pPr>
        <w:rPr>
          <w:rFonts w:ascii="Candara" w:hAnsi="Candara" w:cstheme="minorHAnsi"/>
          <w:b/>
        </w:rPr>
      </w:pPr>
      <w:r w:rsidRPr="00623383">
        <w:rPr>
          <w:rFonts w:ascii="Candara" w:hAnsi="Candara" w:cstheme="minorHAnsi"/>
          <w:b/>
        </w:rPr>
        <w:t>Legal Guardian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Print Name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Date</w:t>
      </w:r>
    </w:p>
    <w:p w:rsidR="00623383" w:rsidRPr="00623383" w:rsidRDefault="00623383" w:rsidP="00623383">
      <w:pPr>
        <w:pBdr>
          <w:bottom w:val="single" w:sz="12" w:space="1" w:color="auto"/>
        </w:pBdr>
        <w:rPr>
          <w:rFonts w:ascii="Candara" w:hAnsi="Candara" w:cstheme="minorHAnsi"/>
          <w:b/>
        </w:rPr>
      </w:pPr>
    </w:p>
    <w:p w:rsidR="00623383" w:rsidRPr="00623383" w:rsidRDefault="00623383" w:rsidP="00623383">
      <w:pPr>
        <w:rPr>
          <w:rFonts w:ascii="Candara" w:hAnsi="Candara" w:cstheme="minorHAnsi"/>
          <w:b/>
        </w:rPr>
      </w:pPr>
      <w:r w:rsidRPr="00623383">
        <w:rPr>
          <w:rFonts w:ascii="Candara" w:hAnsi="Candara" w:cstheme="minorHAnsi"/>
          <w:b/>
        </w:rPr>
        <w:t>Social Worker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Print Name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Date</w:t>
      </w:r>
    </w:p>
    <w:p w:rsidR="00623383" w:rsidRPr="00623383" w:rsidRDefault="00623383" w:rsidP="00623383">
      <w:pPr>
        <w:pBdr>
          <w:bottom w:val="single" w:sz="12" w:space="1" w:color="auto"/>
        </w:pBdr>
        <w:rPr>
          <w:rFonts w:ascii="Candara" w:hAnsi="Candara" w:cstheme="minorHAnsi"/>
          <w:b/>
        </w:rPr>
      </w:pPr>
    </w:p>
    <w:p w:rsidR="00623383" w:rsidRPr="00623383" w:rsidRDefault="00623383" w:rsidP="00623383">
      <w:pPr>
        <w:rPr>
          <w:rFonts w:ascii="Candara" w:hAnsi="Candara" w:cstheme="minorHAnsi"/>
          <w:b/>
        </w:rPr>
      </w:pPr>
      <w:r w:rsidRPr="00623383">
        <w:rPr>
          <w:rFonts w:ascii="Candara" w:hAnsi="Candara" w:cstheme="minorHAnsi"/>
          <w:b/>
        </w:rPr>
        <w:t>CC/DJJ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="002E7714">
        <w:rPr>
          <w:rFonts w:ascii="Candara" w:hAnsi="Candara" w:cstheme="minorHAnsi"/>
          <w:b/>
        </w:rPr>
        <w:t xml:space="preserve">             </w:t>
      </w:r>
      <w:r w:rsidRPr="00623383">
        <w:rPr>
          <w:rFonts w:ascii="Candara" w:hAnsi="Candara" w:cstheme="minorHAnsi"/>
          <w:b/>
        </w:rPr>
        <w:t>Print Name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Date</w:t>
      </w:r>
    </w:p>
    <w:p w:rsidR="00623383" w:rsidRPr="00623383" w:rsidRDefault="00623383" w:rsidP="00623383">
      <w:pPr>
        <w:pBdr>
          <w:bottom w:val="single" w:sz="12" w:space="1" w:color="auto"/>
        </w:pBdr>
        <w:rPr>
          <w:rFonts w:ascii="Candara" w:hAnsi="Candara" w:cstheme="minorHAnsi"/>
          <w:b/>
        </w:rPr>
      </w:pPr>
    </w:p>
    <w:p w:rsidR="00623383" w:rsidRPr="00623383" w:rsidRDefault="00623383" w:rsidP="00623383">
      <w:pPr>
        <w:rPr>
          <w:rFonts w:ascii="Candara" w:hAnsi="Candara" w:cstheme="minorHAnsi"/>
        </w:rPr>
      </w:pPr>
      <w:r w:rsidRPr="00623383">
        <w:rPr>
          <w:rFonts w:ascii="Candara" w:hAnsi="Candara" w:cstheme="minorHAnsi"/>
          <w:b/>
        </w:rPr>
        <w:t>Care Coordinator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Print Name</w:t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</w:r>
      <w:r w:rsidRPr="00623383">
        <w:rPr>
          <w:rFonts w:ascii="Candara" w:hAnsi="Candara" w:cstheme="minorHAnsi"/>
          <w:b/>
        </w:rPr>
        <w:tab/>
        <w:t>Date</w:t>
      </w:r>
    </w:p>
    <w:p w:rsidR="00623383" w:rsidRPr="00623383" w:rsidRDefault="00623383" w:rsidP="00657572">
      <w:pPr>
        <w:rPr>
          <w:rFonts w:ascii="Candara" w:hAnsi="Candara" w:cstheme="minorHAnsi"/>
        </w:rPr>
      </w:pPr>
    </w:p>
    <w:p w:rsidR="004D3459" w:rsidRPr="00623383" w:rsidRDefault="004D3459" w:rsidP="00146E9C">
      <w:pPr>
        <w:rPr>
          <w:rFonts w:ascii="Candara" w:hAnsi="Candara" w:cstheme="minorHAnsi"/>
          <w:sz w:val="22"/>
          <w:szCs w:val="22"/>
        </w:rPr>
      </w:pPr>
    </w:p>
    <w:sectPr w:rsidR="004D3459" w:rsidRPr="00623383" w:rsidSect="004D3459">
      <w:footerReference w:type="default" r:id="rId8"/>
      <w:headerReference w:type="first" r:id="rId9"/>
      <w:footerReference w:type="first" r:id="rId10"/>
      <w:pgSz w:w="12240" w:h="15840" w:code="1"/>
      <w:pgMar w:top="1440" w:right="1080" w:bottom="1440" w:left="1080" w:header="432" w:footer="14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22F" w:rsidRDefault="00F3122F">
      <w:r>
        <w:separator/>
      </w:r>
    </w:p>
  </w:endnote>
  <w:endnote w:type="continuationSeparator" w:id="0">
    <w:p w:rsidR="00F3122F" w:rsidRDefault="00F3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35588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122F" w:rsidRDefault="00F312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44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3122F" w:rsidRDefault="00F312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Ind w:w="198" w:type="dxa"/>
      <w:tblLook w:val="04A0" w:firstRow="1" w:lastRow="0" w:firstColumn="1" w:lastColumn="0" w:noHBand="0" w:noVBand="1"/>
    </w:tblPr>
    <w:tblGrid>
      <w:gridCol w:w="3240"/>
      <w:gridCol w:w="3600"/>
      <w:gridCol w:w="3240"/>
    </w:tblGrid>
    <w:tr w:rsidR="00F3122F" w:rsidRPr="00670434" w:rsidTr="00F44AA7">
      <w:trPr>
        <w:trHeight w:val="890"/>
      </w:trPr>
      <w:tc>
        <w:tcPr>
          <w:tcW w:w="3240" w:type="dxa"/>
        </w:tcPr>
        <w:p w:rsidR="00F3122F" w:rsidRPr="00BD59D0" w:rsidRDefault="00F3122F" w:rsidP="00657572">
          <w:pPr>
            <w:tabs>
              <w:tab w:val="center" w:pos="4680"/>
              <w:tab w:val="right" w:pos="9360"/>
            </w:tabs>
            <w:rPr>
              <w:rFonts w:asciiTheme="majorHAnsi" w:hAnsiTheme="majorHAnsi"/>
              <w:sz w:val="18"/>
              <w:szCs w:val="18"/>
            </w:rPr>
          </w:pPr>
        </w:p>
      </w:tc>
      <w:tc>
        <w:tcPr>
          <w:tcW w:w="3600" w:type="dxa"/>
        </w:tcPr>
        <w:p w:rsidR="00F3122F" w:rsidRPr="00BD59D0" w:rsidRDefault="00F3122F" w:rsidP="00F6570F">
          <w:pPr>
            <w:tabs>
              <w:tab w:val="center" w:pos="4680"/>
              <w:tab w:val="right" w:pos="9360"/>
            </w:tabs>
            <w:rPr>
              <w:rFonts w:asciiTheme="majorHAnsi" w:hAnsiTheme="majorHAnsi"/>
              <w:sz w:val="18"/>
              <w:szCs w:val="18"/>
            </w:rPr>
          </w:pPr>
        </w:p>
      </w:tc>
      <w:tc>
        <w:tcPr>
          <w:tcW w:w="3240" w:type="dxa"/>
        </w:tcPr>
        <w:p w:rsidR="00F3122F" w:rsidRPr="00160BE1" w:rsidRDefault="00F3122F" w:rsidP="00F6570F">
          <w:pPr>
            <w:tabs>
              <w:tab w:val="center" w:pos="4680"/>
              <w:tab w:val="right" w:pos="9360"/>
            </w:tabs>
            <w:rPr>
              <w:rFonts w:asciiTheme="majorHAnsi" w:hAnsiTheme="majorHAnsi"/>
              <w:color w:val="262626" w:themeColor="text1" w:themeTint="D9"/>
              <w:sz w:val="18"/>
              <w:szCs w:val="18"/>
            </w:rPr>
          </w:pPr>
        </w:p>
      </w:tc>
    </w:tr>
    <w:tr w:rsidR="00F3122F" w:rsidRPr="00160BE1" w:rsidTr="00F44AA7">
      <w:trPr>
        <w:trHeight w:val="442"/>
      </w:trPr>
      <w:tc>
        <w:tcPr>
          <w:tcW w:w="10080" w:type="dxa"/>
          <w:gridSpan w:val="3"/>
        </w:tcPr>
        <w:p w:rsidR="00F3122F" w:rsidRPr="00BD59D0" w:rsidRDefault="00F3122F" w:rsidP="00BD59D0">
          <w:pPr>
            <w:tabs>
              <w:tab w:val="center" w:pos="4680"/>
              <w:tab w:val="right" w:pos="9360"/>
            </w:tabs>
            <w:rPr>
              <w:rFonts w:asciiTheme="majorHAnsi" w:hAnsiTheme="majorHAnsi"/>
              <w:sz w:val="20"/>
              <w:szCs w:val="20"/>
            </w:rPr>
          </w:pPr>
        </w:p>
      </w:tc>
    </w:tr>
  </w:tbl>
  <w:p w:rsidR="00F3122F" w:rsidRPr="00160BE1" w:rsidRDefault="00F3122F" w:rsidP="003A6D09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22F" w:rsidRDefault="00F3122F">
      <w:r>
        <w:separator/>
      </w:r>
    </w:p>
  </w:footnote>
  <w:footnote w:type="continuationSeparator" w:id="0">
    <w:p w:rsidR="00F3122F" w:rsidRDefault="00F31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22F" w:rsidRPr="00F22AA0" w:rsidRDefault="00F3122F" w:rsidP="00160BE1">
    <w:pPr>
      <w:pStyle w:val="Header"/>
      <w:rPr>
        <w:rFonts w:asciiTheme="minorHAnsi" w:hAnsiTheme="minorHAnsi" w:cstheme="minorHAnsi"/>
      </w:rPr>
    </w:pPr>
    <w:r w:rsidRPr="00F22AA0">
      <w:rPr>
        <w:rFonts w:asciiTheme="minorHAnsi" w:hAnsiTheme="minorHAnsi" w:cstheme="minorHAnsi"/>
        <w:noProof/>
      </w:rPr>
      <w:drawing>
        <wp:anchor distT="0" distB="0" distL="114300" distR="114300" simplePos="0" relativeHeight="251666432" behindDoc="0" locked="0" layoutInCell="1" allowOverlap="1" wp14:anchorId="3A0496E4" wp14:editId="5D1D82AA">
          <wp:simplePos x="0" y="0"/>
          <wp:positionH relativeFrom="column">
            <wp:posOffset>2346325</wp:posOffset>
          </wp:positionH>
          <wp:positionV relativeFrom="paragraph">
            <wp:posOffset>-142875</wp:posOffset>
          </wp:positionV>
          <wp:extent cx="1906270" cy="1426845"/>
          <wp:effectExtent l="19050" t="0" r="0" b="0"/>
          <wp:wrapSquare wrapText="bothSides"/>
          <wp:docPr id="1" name="Picture 1" descr="partners BHM-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rtners BHM-fc.jpg"/>
                  <pic:cNvPicPr/>
                </pic:nvPicPr>
                <pic:blipFill>
                  <a:blip r:embed="rId1"/>
                  <a:srcRect l="12760" t="9031" r="12222" b="9251"/>
                  <a:stretch>
                    <a:fillRect/>
                  </a:stretch>
                </pic:blipFill>
                <pic:spPr>
                  <a:xfrm>
                    <a:off x="0" y="0"/>
                    <a:ext cx="1906270" cy="1426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22F" w:rsidRPr="00F22AA0" w:rsidRDefault="00F3122F" w:rsidP="00160BE1">
    <w:pPr>
      <w:pStyle w:val="Header"/>
      <w:rPr>
        <w:rFonts w:asciiTheme="minorHAnsi" w:hAnsiTheme="minorHAnsi" w:cstheme="minorHAnsi"/>
      </w:rPr>
    </w:pPr>
  </w:p>
  <w:p w:rsidR="00F3122F" w:rsidRPr="00F22AA0" w:rsidRDefault="00F3122F" w:rsidP="00160BE1">
    <w:pPr>
      <w:pStyle w:val="Header"/>
      <w:tabs>
        <w:tab w:val="clear" w:pos="4320"/>
        <w:tab w:val="center" w:pos="5220"/>
      </w:tabs>
      <w:rPr>
        <w:rFonts w:asciiTheme="minorHAnsi" w:hAnsiTheme="minorHAnsi" w:cstheme="minorHAnsi"/>
      </w:rPr>
    </w:pPr>
  </w:p>
  <w:p w:rsidR="00F3122F" w:rsidRPr="00F22AA0" w:rsidRDefault="00F3122F" w:rsidP="00160BE1">
    <w:pPr>
      <w:pStyle w:val="Header"/>
      <w:rPr>
        <w:rFonts w:asciiTheme="minorHAnsi" w:hAnsiTheme="minorHAnsi" w:cstheme="minorHAnsi"/>
      </w:rPr>
    </w:pPr>
  </w:p>
  <w:p w:rsidR="00F3122F" w:rsidRPr="00F22AA0" w:rsidRDefault="00F3122F" w:rsidP="00160BE1">
    <w:pPr>
      <w:pStyle w:val="Header"/>
      <w:rPr>
        <w:rFonts w:asciiTheme="minorHAnsi" w:hAnsiTheme="minorHAnsi" w:cstheme="minorHAnsi"/>
      </w:rPr>
    </w:pPr>
  </w:p>
  <w:p w:rsidR="00F3122F" w:rsidRPr="00F22AA0" w:rsidRDefault="00F3122F" w:rsidP="00160BE1">
    <w:pPr>
      <w:pStyle w:val="Header"/>
      <w:rPr>
        <w:rFonts w:asciiTheme="minorHAnsi" w:hAnsiTheme="minorHAnsi" w:cstheme="minorHAnsi"/>
      </w:rPr>
    </w:pPr>
  </w:p>
  <w:p w:rsidR="00F3122F" w:rsidRPr="00F22AA0" w:rsidRDefault="00F3122F" w:rsidP="00160BE1">
    <w:pPr>
      <w:pStyle w:val="Header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25C4"/>
    <w:multiLevelType w:val="hybridMultilevel"/>
    <w:tmpl w:val="4BE62A54"/>
    <w:lvl w:ilvl="0" w:tplc="61322612">
      <w:start w:val="1"/>
      <w:numFmt w:val="bullet"/>
      <w:lvlText w:val="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>
    <w:nsid w:val="107760EF"/>
    <w:multiLevelType w:val="hybridMultilevel"/>
    <w:tmpl w:val="D9309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91499"/>
    <w:multiLevelType w:val="hybridMultilevel"/>
    <w:tmpl w:val="F05EE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27E3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2011658E"/>
    <w:multiLevelType w:val="hybridMultilevel"/>
    <w:tmpl w:val="ECFABF7A"/>
    <w:lvl w:ilvl="0" w:tplc="F0C8B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0D3A50"/>
    <w:multiLevelType w:val="hybridMultilevel"/>
    <w:tmpl w:val="187A67F0"/>
    <w:lvl w:ilvl="0" w:tplc="81ECE2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111A6D"/>
    <w:multiLevelType w:val="hybridMultilevel"/>
    <w:tmpl w:val="11625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454CE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34043DF9"/>
    <w:multiLevelType w:val="hybridMultilevel"/>
    <w:tmpl w:val="02E2D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CAAAE0"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015458"/>
    <w:multiLevelType w:val="hybridMultilevel"/>
    <w:tmpl w:val="0F70BDB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8B73DF"/>
    <w:multiLevelType w:val="hybridMultilevel"/>
    <w:tmpl w:val="00563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9F1B7D"/>
    <w:multiLevelType w:val="hybridMultilevel"/>
    <w:tmpl w:val="55F8782E"/>
    <w:lvl w:ilvl="0" w:tplc="510225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636ADB"/>
    <w:multiLevelType w:val="hybridMultilevel"/>
    <w:tmpl w:val="5D5C2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77564B"/>
    <w:multiLevelType w:val="hybridMultilevel"/>
    <w:tmpl w:val="BDD40608"/>
    <w:lvl w:ilvl="0" w:tplc="7FFEC2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09748F"/>
    <w:multiLevelType w:val="hybridMultilevel"/>
    <w:tmpl w:val="A5CADDE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55B835CE"/>
    <w:multiLevelType w:val="hybridMultilevel"/>
    <w:tmpl w:val="BB1A6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2012F6"/>
    <w:multiLevelType w:val="hybridMultilevel"/>
    <w:tmpl w:val="47B4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A6109D"/>
    <w:multiLevelType w:val="hybridMultilevel"/>
    <w:tmpl w:val="2D88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133B0E"/>
    <w:multiLevelType w:val="hybridMultilevel"/>
    <w:tmpl w:val="892825EC"/>
    <w:lvl w:ilvl="0" w:tplc="11EC0C5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6AC079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60155AA0"/>
    <w:multiLevelType w:val="hybridMultilevel"/>
    <w:tmpl w:val="35D6A4C4"/>
    <w:lvl w:ilvl="0" w:tplc="1C483C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0404841"/>
    <w:multiLevelType w:val="hybridMultilevel"/>
    <w:tmpl w:val="37D2C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7F332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66EC44D8"/>
    <w:multiLevelType w:val="hybridMultilevel"/>
    <w:tmpl w:val="F266C30A"/>
    <w:lvl w:ilvl="0" w:tplc="E7AAF3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E130D4"/>
    <w:multiLevelType w:val="hybridMultilevel"/>
    <w:tmpl w:val="EAFA0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3314C0"/>
    <w:multiLevelType w:val="hybridMultilevel"/>
    <w:tmpl w:val="81540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3"/>
  </w:num>
  <w:num w:numId="4">
    <w:abstractNumId w:val="16"/>
  </w:num>
  <w:num w:numId="5">
    <w:abstractNumId w:val="0"/>
  </w:num>
  <w:num w:numId="6">
    <w:abstractNumId w:val="18"/>
  </w:num>
  <w:num w:numId="7">
    <w:abstractNumId w:val="17"/>
  </w:num>
  <w:num w:numId="8">
    <w:abstractNumId w:val="2"/>
  </w:num>
  <w:num w:numId="9">
    <w:abstractNumId w:val="10"/>
  </w:num>
  <w:num w:numId="10">
    <w:abstractNumId w:val="12"/>
  </w:num>
  <w:num w:numId="11">
    <w:abstractNumId w:val="20"/>
  </w:num>
  <w:num w:numId="12">
    <w:abstractNumId w:val="15"/>
  </w:num>
  <w:num w:numId="13">
    <w:abstractNumId w:val="23"/>
  </w:num>
  <w:num w:numId="14">
    <w:abstractNumId w:val="24"/>
  </w:num>
  <w:num w:numId="15">
    <w:abstractNumId w:val="6"/>
  </w:num>
  <w:num w:numId="16">
    <w:abstractNumId w:val="1"/>
  </w:num>
  <w:num w:numId="17">
    <w:abstractNumId w:val="8"/>
  </w:num>
  <w:num w:numId="18">
    <w:abstractNumId w:val="14"/>
  </w:num>
  <w:num w:numId="19">
    <w:abstractNumId w:val="9"/>
  </w:num>
  <w:num w:numId="20">
    <w:abstractNumId w:val="22"/>
  </w:num>
  <w:num w:numId="21">
    <w:abstractNumId w:val="13"/>
  </w:num>
  <w:num w:numId="22">
    <w:abstractNumId w:val="5"/>
  </w:num>
  <w:num w:numId="23">
    <w:abstractNumId w:val="19"/>
  </w:num>
  <w:num w:numId="24">
    <w:abstractNumId w:val="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2769">
      <o:colormenu v:ext="edit" strokecolor="#00388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246"/>
    <w:rsid w:val="000061CC"/>
    <w:rsid w:val="000365D5"/>
    <w:rsid w:val="00040A39"/>
    <w:rsid w:val="00071010"/>
    <w:rsid w:val="000725BC"/>
    <w:rsid w:val="0008082D"/>
    <w:rsid w:val="00096CF2"/>
    <w:rsid w:val="000A3EF8"/>
    <w:rsid w:val="000B1167"/>
    <w:rsid w:val="000F6968"/>
    <w:rsid w:val="00110175"/>
    <w:rsid w:val="00126D9D"/>
    <w:rsid w:val="001306BF"/>
    <w:rsid w:val="00133104"/>
    <w:rsid w:val="001345FD"/>
    <w:rsid w:val="00146E9C"/>
    <w:rsid w:val="0015231C"/>
    <w:rsid w:val="001543B5"/>
    <w:rsid w:val="001554F6"/>
    <w:rsid w:val="00157B18"/>
    <w:rsid w:val="00160BE1"/>
    <w:rsid w:val="001638AB"/>
    <w:rsid w:val="001B1EE9"/>
    <w:rsid w:val="001B43E7"/>
    <w:rsid w:val="001B6295"/>
    <w:rsid w:val="001C4A9A"/>
    <w:rsid w:val="001D6FB9"/>
    <w:rsid w:val="001E2205"/>
    <w:rsid w:val="0020530A"/>
    <w:rsid w:val="002300AB"/>
    <w:rsid w:val="00230944"/>
    <w:rsid w:val="00233666"/>
    <w:rsid w:val="00243DF4"/>
    <w:rsid w:val="0025200E"/>
    <w:rsid w:val="0026659C"/>
    <w:rsid w:val="00274DBA"/>
    <w:rsid w:val="0029081A"/>
    <w:rsid w:val="00295648"/>
    <w:rsid w:val="002B71EF"/>
    <w:rsid w:val="002E7714"/>
    <w:rsid w:val="002F7423"/>
    <w:rsid w:val="00310805"/>
    <w:rsid w:val="00315226"/>
    <w:rsid w:val="0032047D"/>
    <w:rsid w:val="00323206"/>
    <w:rsid w:val="0032479F"/>
    <w:rsid w:val="003445D5"/>
    <w:rsid w:val="003521B7"/>
    <w:rsid w:val="003571AE"/>
    <w:rsid w:val="00360EF6"/>
    <w:rsid w:val="0036571D"/>
    <w:rsid w:val="003660E8"/>
    <w:rsid w:val="00366BE7"/>
    <w:rsid w:val="00367283"/>
    <w:rsid w:val="003A6D09"/>
    <w:rsid w:val="003C0FC9"/>
    <w:rsid w:val="003E50D2"/>
    <w:rsid w:val="003F286B"/>
    <w:rsid w:val="004179BE"/>
    <w:rsid w:val="004372EF"/>
    <w:rsid w:val="0045490F"/>
    <w:rsid w:val="004802C2"/>
    <w:rsid w:val="00483C09"/>
    <w:rsid w:val="00495FDC"/>
    <w:rsid w:val="004C73D5"/>
    <w:rsid w:val="004D3459"/>
    <w:rsid w:val="004D7575"/>
    <w:rsid w:val="004F5CFD"/>
    <w:rsid w:val="0050414E"/>
    <w:rsid w:val="00521537"/>
    <w:rsid w:val="0052366B"/>
    <w:rsid w:val="005735AA"/>
    <w:rsid w:val="005757CA"/>
    <w:rsid w:val="00583590"/>
    <w:rsid w:val="005A5A02"/>
    <w:rsid w:val="005C58BF"/>
    <w:rsid w:val="005C7DC8"/>
    <w:rsid w:val="005D301E"/>
    <w:rsid w:val="005D32D0"/>
    <w:rsid w:val="005F41D4"/>
    <w:rsid w:val="005F479A"/>
    <w:rsid w:val="005F6502"/>
    <w:rsid w:val="00605488"/>
    <w:rsid w:val="00615D6D"/>
    <w:rsid w:val="00621025"/>
    <w:rsid w:val="006229AB"/>
    <w:rsid w:val="00623383"/>
    <w:rsid w:val="00623805"/>
    <w:rsid w:val="00632430"/>
    <w:rsid w:val="0063414E"/>
    <w:rsid w:val="0064742F"/>
    <w:rsid w:val="00653C19"/>
    <w:rsid w:val="00657572"/>
    <w:rsid w:val="00670434"/>
    <w:rsid w:val="00680005"/>
    <w:rsid w:val="006A0430"/>
    <w:rsid w:val="006B6F4F"/>
    <w:rsid w:val="006C1C65"/>
    <w:rsid w:val="0070545E"/>
    <w:rsid w:val="0071343D"/>
    <w:rsid w:val="00717F52"/>
    <w:rsid w:val="00722569"/>
    <w:rsid w:val="00733AC2"/>
    <w:rsid w:val="007428DE"/>
    <w:rsid w:val="00745B78"/>
    <w:rsid w:val="0075596B"/>
    <w:rsid w:val="0076180A"/>
    <w:rsid w:val="007708C4"/>
    <w:rsid w:val="00781888"/>
    <w:rsid w:val="0078270F"/>
    <w:rsid w:val="0078387C"/>
    <w:rsid w:val="00795EC4"/>
    <w:rsid w:val="007977B7"/>
    <w:rsid w:val="007A0AFB"/>
    <w:rsid w:val="007B2473"/>
    <w:rsid w:val="007C4EC3"/>
    <w:rsid w:val="0080562A"/>
    <w:rsid w:val="0082663E"/>
    <w:rsid w:val="008309F8"/>
    <w:rsid w:val="008379AB"/>
    <w:rsid w:val="008503F9"/>
    <w:rsid w:val="00854A20"/>
    <w:rsid w:val="00877FBF"/>
    <w:rsid w:val="0089500A"/>
    <w:rsid w:val="008A2934"/>
    <w:rsid w:val="008A6BBE"/>
    <w:rsid w:val="008B313C"/>
    <w:rsid w:val="0090665A"/>
    <w:rsid w:val="00915A96"/>
    <w:rsid w:val="00931246"/>
    <w:rsid w:val="00931E9B"/>
    <w:rsid w:val="00931EBF"/>
    <w:rsid w:val="00933566"/>
    <w:rsid w:val="00945842"/>
    <w:rsid w:val="009576DF"/>
    <w:rsid w:val="0096273C"/>
    <w:rsid w:val="00962E38"/>
    <w:rsid w:val="00990A92"/>
    <w:rsid w:val="009B19AB"/>
    <w:rsid w:val="009C0333"/>
    <w:rsid w:val="009D5B35"/>
    <w:rsid w:val="009E0FB4"/>
    <w:rsid w:val="00A01241"/>
    <w:rsid w:val="00A173B3"/>
    <w:rsid w:val="00A24CE5"/>
    <w:rsid w:val="00AA13DD"/>
    <w:rsid w:val="00AB6158"/>
    <w:rsid w:val="00AC752F"/>
    <w:rsid w:val="00AD322B"/>
    <w:rsid w:val="00B05F3B"/>
    <w:rsid w:val="00B07BBA"/>
    <w:rsid w:val="00B12E8D"/>
    <w:rsid w:val="00B217B1"/>
    <w:rsid w:val="00B24A21"/>
    <w:rsid w:val="00B52644"/>
    <w:rsid w:val="00B866F5"/>
    <w:rsid w:val="00B94C60"/>
    <w:rsid w:val="00BA412B"/>
    <w:rsid w:val="00BB2E85"/>
    <w:rsid w:val="00BD59D0"/>
    <w:rsid w:val="00BE2447"/>
    <w:rsid w:val="00BE6EED"/>
    <w:rsid w:val="00BF44F4"/>
    <w:rsid w:val="00BF7442"/>
    <w:rsid w:val="00C40702"/>
    <w:rsid w:val="00C725EE"/>
    <w:rsid w:val="00C7538B"/>
    <w:rsid w:val="00CB1929"/>
    <w:rsid w:val="00CB30D2"/>
    <w:rsid w:val="00CC4626"/>
    <w:rsid w:val="00CE0A59"/>
    <w:rsid w:val="00CE5B22"/>
    <w:rsid w:val="00D3032F"/>
    <w:rsid w:val="00D3196C"/>
    <w:rsid w:val="00D63D0B"/>
    <w:rsid w:val="00D746D9"/>
    <w:rsid w:val="00D83EC2"/>
    <w:rsid w:val="00D85119"/>
    <w:rsid w:val="00D852E3"/>
    <w:rsid w:val="00D87BFC"/>
    <w:rsid w:val="00D93A8A"/>
    <w:rsid w:val="00DA279D"/>
    <w:rsid w:val="00DB171A"/>
    <w:rsid w:val="00DB248F"/>
    <w:rsid w:val="00DE262F"/>
    <w:rsid w:val="00DE2B2C"/>
    <w:rsid w:val="00DF50CD"/>
    <w:rsid w:val="00E041FF"/>
    <w:rsid w:val="00E10F56"/>
    <w:rsid w:val="00E25F54"/>
    <w:rsid w:val="00E35279"/>
    <w:rsid w:val="00E50101"/>
    <w:rsid w:val="00E8126C"/>
    <w:rsid w:val="00E86293"/>
    <w:rsid w:val="00E95A28"/>
    <w:rsid w:val="00EA0975"/>
    <w:rsid w:val="00EA74BF"/>
    <w:rsid w:val="00EB4102"/>
    <w:rsid w:val="00EB55EF"/>
    <w:rsid w:val="00EC2088"/>
    <w:rsid w:val="00EC37DE"/>
    <w:rsid w:val="00ED4922"/>
    <w:rsid w:val="00EE4AA1"/>
    <w:rsid w:val="00F22AA0"/>
    <w:rsid w:val="00F277AB"/>
    <w:rsid w:val="00F27ECE"/>
    <w:rsid w:val="00F3122F"/>
    <w:rsid w:val="00F445A0"/>
    <w:rsid w:val="00F44AA7"/>
    <w:rsid w:val="00F46CB8"/>
    <w:rsid w:val="00F6570F"/>
    <w:rsid w:val="00F75D72"/>
    <w:rsid w:val="00F77873"/>
    <w:rsid w:val="00F82574"/>
    <w:rsid w:val="00F92A7E"/>
    <w:rsid w:val="00FA2909"/>
    <w:rsid w:val="00FB6D27"/>
    <w:rsid w:val="00FC2BCD"/>
    <w:rsid w:val="00FD71DF"/>
    <w:rsid w:val="00FF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enu v:ext="edit" strokecolor="#00388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65D5"/>
    <w:rPr>
      <w:rFonts w:ascii="Georgia" w:hAnsi="Georgia"/>
      <w:sz w:val="24"/>
      <w:szCs w:val="24"/>
    </w:rPr>
  </w:style>
  <w:style w:type="paragraph" w:styleId="Heading1">
    <w:name w:val="heading 1"/>
    <w:basedOn w:val="Normal"/>
    <w:next w:val="Normal"/>
    <w:qFormat/>
    <w:rsid w:val="0078270F"/>
    <w:pPr>
      <w:keepNext/>
      <w:outlineLvl w:val="0"/>
    </w:pPr>
    <w:rPr>
      <w:rFonts w:ascii="Arial" w:hAnsi="Arial"/>
      <w:sz w:val="22"/>
    </w:rPr>
  </w:style>
  <w:style w:type="paragraph" w:styleId="Heading2">
    <w:name w:val="heading 2"/>
    <w:basedOn w:val="Normal"/>
    <w:next w:val="Normal"/>
    <w:qFormat/>
    <w:rsid w:val="00AA13DD"/>
    <w:pPr>
      <w:keepNext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A13DD"/>
    <w:pPr>
      <w:keepNext/>
      <w:spacing w:before="240" w:after="60"/>
      <w:jc w:val="right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70F"/>
    <w:rPr>
      <w:color w:val="0000FF"/>
      <w:u w:val="single"/>
    </w:rPr>
  </w:style>
  <w:style w:type="paragraph" w:styleId="BodyText">
    <w:name w:val="Body Text"/>
    <w:basedOn w:val="Normal"/>
    <w:rsid w:val="00AA13DD"/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7827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9AB"/>
    <w:rPr>
      <w:rFonts w:ascii="Georgia" w:hAnsi="Georg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7827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BBA"/>
    <w:rPr>
      <w:rFonts w:ascii="Georgia" w:hAnsi="Georgia"/>
      <w:sz w:val="24"/>
      <w:szCs w:val="24"/>
    </w:rPr>
  </w:style>
  <w:style w:type="character" w:styleId="PageNumber">
    <w:name w:val="page number"/>
    <w:basedOn w:val="DefaultParagraphFont"/>
    <w:rsid w:val="0078270F"/>
  </w:style>
  <w:style w:type="paragraph" w:styleId="BodyText2">
    <w:name w:val="Body Text 2"/>
    <w:basedOn w:val="Normal"/>
    <w:rsid w:val="00931246"/>
    <w:pPr>
      <w:spacing w:after="120" w:line="480" w:lineRule="auto"/>
    </w:pPr>
  </w:style>
  <w:style w:type="paragraph" w:styleId="BalloonText">
    <w:name w:val="Balloon Text"/>
    <w:basedOn w:val="Normal"/>
    <w:link w:val="BalloonTextChar"/>
    <w:uiPriority w:val="99"/>
    <w:semiHidden/>
    <w:rsid w:val="00722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383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179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</w:rPr>
  </w:style>
  <w:style w:type="character" w:customStyle="1" w:styleId="BodyTextCharChar">
    <w:name w:val="Body Text Char Char"/>
    <w:rsid w:val="005D301E"/>
    <w:rPr>
      <w:rFonts w:ascii="Arial" w:hAnsi="Arial"/>
      <w:sz w:val="24"/>
      <w:lang w:val="en-US" w:eastAsia="en-US" w:bidi="ar-SA"/>
    </w:rPr>
  </w:style>
  <w:style w:type="paragraph" w:styleId="PlainText">
    <w:name w:val="Plain Text"/>
    <w:basedOn w:val="Normal"/>
    <w:rsid w:val="009C0333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725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24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670434"/>
    <w:pPr>
      <w:jc w:val="center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DefaultParagraphFont"/>
    <w:rsid w:val="00B07B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65D5"/>
    <w:rPr>
      <w:rFonts w:ascii="Georgia" w:hAnsi="Georgia"/>
      <w:sz w:val="24"/>
      <w:szCs w:val="24"/>
    </w:rPr>
  </w:style>
  <w:style w:type="paragraph" w:styleId="Heading1">
    <w:name w:val="heading 1"/>
    <w:basedOn w:val="Normal"/>
    <w:next w:val="Normal"/>
    <w:qFormat/>
    <w:rsid w:val="0078270F"/>
    <w:pPr>
      <w:keepNext/>
      <w:outlineLvl w:val="0"/>
    </w:pPr>
    <w:rPr>
      <w:rFonts w:ascii="Arial" w:hAnsi="Arial"/>
      <w:sz w:val="22"/>
    </w:rPr>
  </w:style>
  <w:style w:type="paragraph" w:styleId="Heading2">
    <w:name w:val="heading 2"/>
    <w:basedOn w:val="Normal"/>
    <w:next w:val="Normal"/>
    <w:qFormat/>
    <w:rsid w:val="00AA13DD"/>
    <w:pPr>
      <w:keepNext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A13DD"/>
    <w:pPr>
      <w:keepNext/>
      <w:spacing w:before="240" w:after="60"/>
      <w:jc w:val="right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70F"/>
    <w:rPr>
      <w:color w:val="0000FF"/>
      <w:u w:val="single"/>
    </w:rPr>
  </w:style>
  <w:style w:type="paragraph" w:styleId="BodyText">
    <w:name w:val="Body Text"/>
    <w:basedOn w:val="Normal"/>
    <w:rsid w:val="00AA13DD"/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7827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9AB"/>
    <w:rPr>
      <w:rFonts w:ascii="Georgia" w:hAnsi="Georg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7827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BBA"/>
    <w:rPr>
      <w:rFonts w:ascii="Georgia" w:hAnsi="Georgia"/>
      <w:sz w:val="24"/>
      <w:szCs w:val="24"/>
    </w:rPr>
  </w:style>
  <w:style w:type="character" w:styleId="PageNumber">
    <w:name w:val="page number"/>
    <w:basedOn w:val="DefaultParagraphFont"/>
    <w:rsid w:val="0078270F"/>
  </w:style>
  <w:style w:type="paragraph" w:styleId="BodyText2">
    <w:name w:val="Body Text 2"/>
    <w:basedOn w:val="Normal"/>
    <w:rsid w:val="00931246"/>
    <w:pPr>
      <w:spacing w:after="120" w:line="480" w:lineRule="auto"/>
    </w:pPr>
  </w:style>
  <w:style w:type="paragraph" w:styleId="BalloonText">
    <w:name w:val="Balloon Text"/>
    <w:basedOn w:val="Normal"/>
    <w:link w:val="BalloonTextChar"/>
    <w:uiPriority w:val="99"/>
    <w:semiHidden/>
    <w:rsid w:val="00722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383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179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</w:rPr>
  </w:style>
  <w:style w:type="character" w:customStyle="1" w:styleId="BodyTextCharChar">
    <w:name w:val="Body Text Char Char"/>
    <w:rsid w:val="005D301E"/>
    <w:rPr>
      <w:rFonts w:ascii="Arial" w:hAnsi="Arial"/>
      <w:sz w:val="24"/>
      <w:lang w:val="en-US" w:eastAsia="en-US" w:bidi="ar-SA"/>
    </w:rPr>
  </w:style>
  <w:style w:type="paragraph" w:styleId="PlainText">
    <w:name w:val="Plain Text"/>
    <w:basedOn w:val="Normal"/>
    <w:rsid w:val="009C0333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725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24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670434"/>
    <w:pPr>
      <w:jc w:val="center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DefaultParagraphFont"/>
    <w:rsid w:val="00B07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mcrae\Application%20Data\Microsoft\Templates\media%20releas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191ADC5C26F4282F5C702899804DA" ma:contentTypeVersion="4" ma:contentTypeDescription="Create a new document." ma:contentTypeScope="" ma:versionID="82ec4e52490572d5f82b2fd353872392">
  <xsd:schema xmlns:xsd="http://www.w3.org/2001/XMLSchema" xmlns:xs="http://www.w3.org/2001/XMLSchema" xmlns:p="http://schemas.microsoft.com/office/2006/metadata/properties" xmlns:ns1="http://schemas.microsoft.com/sharepoint/v3" xmlns:ns2="0bc1961b-31d1-4f1b-83e1-598e757d0a06" targetNamespace="http://schemas.microsoft.com/office/2006/metadata/properties" ma:root="true" ma:fieldsID="699d79dd54cc09b0a378bd45fe366e4f" ns1:_="" ns2:_="">
    <xsd:import namespace="http://schemas.microsoft.com/sharepoint/v3"/>
    <xsd:import namespace="0bc1961b-31d1-4f1b-83e1-598e757d0a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1961b-31d1-4f1b-83e1-598e757d0a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A61F13-3835-498C-9DDD-AECDE6D231D0}"/>
</file>

<file path=customXml/itemProps2.xml><?xml version="1.0" encoding="utf-8"?>
<ds:datastoreItem xmlns:ds="http://schemas.openxmlformats.org/officeDocument/2006/customXml" ds:itemID="{37EBD196-3AE0-4CA6-9623-F8AC368C9E50}"/>
</file>

<file path=customXml/itemProps3.xml><?xml version="1.0" encoding="utf-8"?>
<ds:datastoreItem xmlns:ds="http://schemas.openxmlformats.org/officeDocument/2006/customXml" ds:itemID="{21BDCBDC-7A2F-4829-A0AB-356F107FD384}"/>
</file>

<file path=docProps/app.xml><?xml version="1.0" encoding="utf-8"?>
<Properties xmlns="http://schemas.openxmlformats.org/officeDocument/2006/extended-properties" xmlns:vt="http://schemas.openxmlformats.org/officeDocument/2006/docPropsVTypes">
  <Template>media release</Template>
  <TotalTime>1</TotalTime>
  <Pages>11</Pages>
  <Words>1399</Words>
  <Characters>19539</Characters>
  <Application>Microsoft Office Word</Application>
  <DocSecurity>0</DocSecurity>
  <Lines>162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15, 2005</vt:lpstr>
    </vt:vector>
  </TitlesOfParts>
  <Company>Crossroads Behavioral Healthcare</Company>
  <LinksUpToDate>false</LinksUpToDate>
  <CharactersWithSpaces>20897</CharactersWithSpaces>
  <SharedDoc>false</SharedDoc>
  <HLinks>
    <vt:vector size="6" baseType="variant">
      <vt:variant>
        <vt:i4>3276903</vt:i4>
      </vt:variant>
      <vt:variant>
        <vt:i4>0</vt:i4>
      </vt:variant>
      <vt:variant>
        <vt:i4>0</vt:i4>
      </vt:variant>
      <vt:variant>
        <vt:i4>5</vt:i4>
      </vt:variant>
      <vt:variant>
        <vt:lpwstr>http://www.partnersbhm.org/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15, 2005</dc:title>
  <dc:creator>Betsey McRae</dc:creator>
  <cp:lastModifiedBy>Allison Gosda</cp:lastModifiedBy>
  <cp:revision>4</cp:revision>
  <cp:lastPrinted>2013-03-25T15:23:00Z</cp:lastPrinted>
  <dcterms:created xsi:type="dcterms:W3CDTF">2014-08-15T21:14:00Z</dcterms:created>
  <dcterms:modified xsi:type="dcterms:W3CDTF">2014-08-15T21:15:00Z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0x010100D06191ADC5C26F4282F5C702899804DA</vt:lpwstr>
  </property>
</Properties>
</file>